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64A71" w14:textId="77777777" w:rsidR="001E3492" w:rsidRDefault="0047115D">
      <w:pPr>
        <w:pStyle w:val="Title"/>
        <w:rPr>
          <w:lang w:val="en-US"/>
        </w:rPr>
      </w:pPr>
      <w:r w:rsidRPr="0047115D">
        <w:rPr>
          <w:noProof/>
          <w:szCs w:val="72"/>
        </w:rPr>
        <w:drawing>
          <wp:anchor distT="0" distB="0" distL="114300" distR="114300" simplePos="0" relativeHeight="251658241" behindDoc="1" locked="0" layoutInCell="1" allowOverlap="1" wp14:anchorId="0C86F6ED" wp14:editId="30BBA02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2530" cy="10723880"/>
            <wp:effectExtent l="0" t="0" r="0" b="1270"/>
            <wp:wrapNone/>
            <wp:docPr id="127671139" name="Picture 127671139" descr="A picture containing blue, screenshot, turquoise, t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1139" name="Picture 1" descr="A picture containing blue, screenshot, turquoise, tea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530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2B0BD" w14:textId="77777777" w:rsidR="001E3492" w:rsidRDefault="001E3492">
      <w:pPr>
        <w:pStyle w:val="Title"/>
        <w:rPr>
          <w:lang w:val="en-US"/>
        </w:rPr>
      </w:pPr>
    </w:p>
    <w:p w14:paraId="0142F46B" w14:textId="77777777" w:rsidR="001E3492" w:rsidRDefault="001E3492">
      <w:pPr>
        <w:pStyle w:val="Title"/>
        <w:rPr>
          <w:lang w:val="en-US"/>
        </w:rPr>
      </w:pPr>
    </w:p>
    <w:p w14:paraId="00A7515E" w14:textId="77777777" w:rsidR="001E3492" w:rsidRDefault="001E3492">
      <w:pPr>
        <w:pStyle w:val="Title"/>
        <w:rPr>
          <w:lang w:val="en-US"/>
        </w:rPr>
      </w:pPr>
    </w:p>
    <w:p w14:paraId="2DE921DF" w14:textId="77777777" w:rsidR="001E3492" w:rsidRDefault="001E3492">
      <w:pPr>
        <w:pStyle w:val="Title"/>
        <w:rPr>
          <w:lang w:val="en-US"/>
        </w:rPr>
      </w:pPr>
    </w:p>
    <w:p w14:paraId="63C5391E" w14:textId="70C27435" w:rsidR="001C75E2" w:rsidRPr="001B3072" w:rsidRDefault="004B71DD" w:rsidP="001C75E2">
      <w:pPr>
        <w:pStyle w:val="Title"/>
        <w:jc w:val="center"/>
        <w:rPr>
          <w:sz w:val="56"/>
          <w:szCs w:val="28"/>
          <w:lang w:val="en-US"/>
        </w:rPr>
      </w:pPr>
      <w:r>
        <w:rPr>
          <w:sz w:val="56"/>
          <w:szCs w:val="28"/>
          <w:lang w:val="en-US"/>
        </w:rPr>
        <w:t>Proof of Concept</w:t>
      </w:r>
    </w:p>
    <w:p w14:paraId="202D21EF" w14:textId="579EF442" w:rsidR="00575F26" w:rsidRPr="001B3072" w:rsidRDefault="009911BB" w:rsidP="001C75E2">
      <w:pPr>
        <w:pStyle w:val="Title"/>
        <w:jc w:val="center"/>
        <w:rPr>
          <w:sz w:val="56"/>
          <w:szCs w:val="28"/>
          <w:lang w:val="en-US"/>
        </w:rPr>
      </w:pPr>
      <w:r>
        <w:rPr>
          <w:sz w:val="48"/>
          <w:szCs w:val="22"/>
          <w:lang w:val="en-US"/>
        </w:rPr>
        <w:t>Project Outline</w:t>
      </w:r>
    </w:p>
    <w:p w14:paraId="7E7B8A83" w14:textId="77777777" w:rsidR="0047115D" w:rsidRPr="001B3072" w:rsidRDefault="0047115D" w:rsidP="0047115D">
      <w:pPr>
        <w:rPr>
          <w:lang w:val="en-US"/>
        </w:rPr>
      </w:pPr>
    </w:p>
    <w:p w14:paraId="647DC8BC" w14:textId="77777777" w:rsidR="00881356" w:rsidRDefault="003803C5" w:rsidP="00881356">
      <w:pPr>
        <w:pStyle w:val="Subtitle"/>
        <w:jc w:val="center"/>
        <w:rPr>
          <w:lang w:val="en-US"/>
        </w:rPr>
      </w:pPr>
      <w:r w:rsidRPr="001B3072">
        <w:rPr>
          <w:lang w:val="en-US"/>
        </w:rPr>
        <w:t>EasyFill AB (publ.)</w:t>
      </w:r>
    </w:p>
    <w:p w14:paraId="488ACBF5" w14:textId="1331A961" w:rsidR="00575F26" w:rsidRDefault="002E7787" w:rsidP="001B3072">
      <w:pPr>
        <w:pStyle w:val="Subtitle"/>
        <w:jc w:val="center"/>
        <w:rPr>
          <w:lang w:val="en-US"/>
        </w:rPr>
      </w:pPr>
      <w:r w:rsidRPr="00B139C2">
        <w:rPr>
          <w:noProof/>
        </w:rPr>
        <w:drawing>
          <wp:anchor distT="0" distB="0" distL="0" distR="0" simplePos="0" relativeHeight="251658240" behindDoc="0" locked="0" layoutInCell="0" allowOverlap="1" wp14:anchorId="28FB47D7" wp14:editId="4AFFD6E0">
            <wp:simplePos x="0" y="0"/>
            <wp:positionH relativeFrom="margin">
              <wp:posOffset>734060</wp:posOffset>
            </wp:positionH>
            <wp:positionV relativeFrom="page">
              <wp:posOffset>6827520</wp:posOffset>
            </wp:positionV>
            <wp:extent cx="4326255" cy="1883410"/>
            <wp:effectExtent l="0" t="0" r="0" b="0"/>
            <wp:wrapNone/>
            <wp:docPr id="2" name="Picture 2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95171768" descr="A black background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9C2" w:rsidRPr="00B139C2">
        <w:rPr>
          <w:lang w:val="en-US"/>
        </w:rPr>
        <w:t>[</w:t>
      </w:r>
      <w:r w:rsidR="00E76C6A">
        <w:rPr>
          <w:lang w:val="en-US"/>
        </w:rPr>
        <w:t>Customer</w:t>
      </w:r>
      <w:r w:rsidR="00B139C2" w:rsidRPr="00B139C2">
        <w:rPr>
          <w:lang w:val="en-US"/>
        </w:rPr>
        <w:t>]</w:t>
      </w:r>
    </w:p>
    <w:p w14:paraId="0FBF52EB" w14:textId="77777777" w:rsidR="001B3072" w:rsidRDefault="001B3072" w:rsidP="001B3072">
      <w:pPr>
        <w:rPr>
          <w:lang w:val="en-US" w:eastAsia="en-US"/>
        </w:rPr>
      </w:pPr>
    </w:p>
    <w:p w14:paraId="39DCBDD7" w14:textId="77777777" w:rsidR="001B3072" w:rsidRDefault="001B3072" w:rsidP="001B3072">
      <w:pPr>
        <w:rPr>
          <w:lang w:val="en-US" w:eastAsia="en-US"/>
        </w:rPr>
      </w:pPr>
    </w:p>
    <w:p w14:paraId="646BAAFC" w14:textId="77777777" w:rsidR="001B3072" w:rsidRDefault="001B3072" w:rsidP="001B3072">
      <w:pPr>
        <w:rPr>
          <w:lang w:val="en-US" w:eastAsia="en-US"/>
        </w:rPr>
      </w:pPr>
    </w:p>
    <w:p w14:paraId="118B6323" w14:textId="77777777" w:rsidR="001B3072" w:rsidRPr="001B3072" w:rsidRDefault="001B3072" w:rsidP="001B3072">
      <w:pPr>
        <w:rPr>
          <w:lang w:val="en-US" w:eastAsia="en-US"/>
        </w:rPr>
      </w:pPr>
    </w:p>
    <w:p w14:paraId="2B66E42C" w14:textId="77777777" w:rsidR="00575F26" w:rsidRPr="001B3072" w:rsidRDefault="003A608D" w:rsidP="003A608D">
      <w:pPr>
        <w:tabs>
          <w:tab w:val="left" w:pos="5998"/>
        </w:tabs>
        <w:rPr>
          <w:lang w:val="en-US" w:eastAsia="en-US"/>
        </w:rPr>
      </w:pPr>
      <w:r w:rsidRPr="001B3072">
        <w:rPr>
          <w:lang w:val="en-US" w:eastAsia="en-US"/>
        </w:rPr>
        <w:tab/>
      </w:r>
    </w:p>
    <w:p w14:paraId="254C3724" w14:textId="77777777" w:rsidR="00575F26" w:rsidRPr="001B3072" w:rsidRDefault="00575F26">
      <w:pPr>
        <w:rPr>
          <w:lang w:val="en-US" w:eastAsia="en-US"/>
        </w:rPr>
      </w:pPr>
    </w:p>
    <w:p w14:paraId="77EC1AAB" w14:textId="77777777" w:rsidR="002E7787" w:rsidRPr="001B3072" w:rsidRDefault="002E7787">
      <w:pPr>
        <w:rPr>
          <w:rFonts w:ascii="Inter SemiBold" w:eastAsia="Calibri" w:hAnsi="Inter SemiBold"/>
          <w:color w:val="FFFFFF" w:themeColor="background1"/>
          <w:sz w:val="28"/>
          <w:szCs w:val="36"/>
          <w:lang w:val="en-US"/>
        </w:rPr>
      </w:pPr>
    </w:p>
    <w:p w14:paraId="37C813F9" w14:textId="77777777" w:rsidR="002E7787" w:rsidRPr="001B3072" w:rsidRDefault="002E7787">
      <w:pPr>
        <w:rPr>
          <w:rFonts w:ascii="Inter SemiBold" w:eastAsia="Calibri" w:hAnsi="Inter SemiBold"/>
          <w:color w:val="FFFFFF" w:themeColor="background1"/>
          <w:sz w:val="28"/>
          <w:szCs w:val="36"/>
          <w:lang w:val="en-US"/>
        </w:rPr>
      </w:pPr>
    </w:p>
    <w:p w14:paraId="11B3090F" w14:textId="77777777" w:rsidR="002E7787" w:rsidRPr="001B3072" w:rsidRDefault="002E7787">
      <w:pPr>
        <w:rPr>
          <w:rFonts w:ascii="Inter SemiBold" w:eastAsia="Calibri" w:hAnsi="Inter SemiBold"/>
          <w:color w:val="FFFFFF" w:themeColor="background1"/>
          <w:sz w:val="28"/>
          <w:szCs w:val="36"/>
          <w:lang w:val="en-US"/>
        </w:rPr>
      </w:pPr>
    </w:p>
    <w:p w14:paraId="1C6F3082" w14:textId="77777777" w:rsidR="002E7787" w:rsidRPr="001B3072" w:rsidRDefault="002E7787">
      <w:pPr>
        <w:rPr>
          <w:rFonts w:ascii="Inter SemiBold" w:eastAsia="Calibri" w:hAnsi="Inter SemiBold"/>
          <w:color w:val="FFFFFF" w:themeColor="background1"/>
          <w:sz w:val="28"/>
          <w:szCs w:val="36"/>
          <w:lang w:val="en-US"/>
        </w:rPr>
      </w:pPr>
    </w:p>
    <w:p w14:paraId="70A4BD92" w14:textId="77777777" w:rsidR="00881356" w:rsidRDefault="00881356" w:rsidP="00881356">
      <w:pPr>
        <w:rPr>
          <w:rFonts w:eastAsia="Calibri"/>
          <w:lang w:val="en-US"/>
        </w:rPr>
      </w:pPr>
    </w:p>
    <w:p w14:paraId="7B097BC7" w14:textId="77777777" w:rsidR="00881356" w:rsidRDefault="00881356" w:rsidP="00881356">
      <w:pPr>
        <w:rPr>
          <w:rFonts w:eastAsia="Calibri"/>
          <w:lang w:val="en-US"/>
        </w:rPr>
      </w:pPr>
    </w:p>
    <w:p w14:paraId="35DE774E" w14:textId="77777777" w:rsidR="00881356" w:rsidRDefault="00881356" w:rsidP="00881356">
      <w:pPr>
        <w:rPr>
          <w:rFonts w:eastAsia="Calibri"/>
          <w:lang w:val="en-US"/>
        </w:rPr>
      </w:pPr>
    </w:p>
    <w:p w14:paraId="3293C879" w14:textId="77777777" w:rsidR="00881356" w:rsidRDefault="00694CF0" w:rsidP="00881356">
      <w:pPr>
        <w:tabs>
          <w:tab w:val="center" w:pos="4536"/>
          <w:tab w:val="right" w:pos="9072"/>
        </w:tabs>
        <w:rPr>
          <w:noProof/>
          <w:color w:val="FFFFFF" w:themeColor="background1"/>
          <w:sz w:val="24"/>
          <w:szCs w:val="32"/>
          <w:lang w:val="en-US" w:eastAsia="en-US"/>
        </w:rPr>
      </w:pPr>
      <w:r w:rsidRPr="00881356">
        <w:rPr>
          <w:rFonts w:eastAsia="Calibri"/>
          <w:color w:val="FFFFFF" w:themeColor="background1"/>
          <w:sz w:val="24"/>
          <w:szCs w:val="32"/>
          <w:lang w:val="en-US"/>
        </w:rPr>
        <w:t>+46 693-66 13 00</w:t>
      </w:r>
      <w:r w:rsidRPr="00881356">
        <w:rPr>
          <w:rFonts w:eastAsia="Calibri"/>
          <w:color w:val="FFFFFF" w:themeColor="background1"/>
          <w:sz w:val="24"/>
          <w:szCs w:val="32"/>
          <w:lang w:val="en-US"/>
        </w:rPr>
        <w:tab/>
        <w:t>www.easyfill.se</w:t>
      </w:r>
      <w:r w:rsidRPr="00881356">
        <w:rPr>
          <w:rFonts w:eastAsia="Calibri"/>
          <w:color w:val="FFFFFF" w:themeColor="background1"/>
          <w:sz w:val="24"/>
          <w:szCs w:val="32"/>
          <w:lang w:val="en-US"/>
        </w:rPr>
        <w:tab/>
        <w:t>info@easyfill.se</w:t>
      </w:r>
      <w:r w:rsidRPr="00881356">
        <w:rPr>
          <w:noProof/>
          <w:color w:val="FFFFFF" w:themeColor="background1"/>
          <w:sz w:val="24"/>
          <w:szCs w:val="32"/>
          <w:lang w:val="en-US" w:eastAsia="en-US"/>
        </w:rPr>
        <w:t xml:space="preserve"> </w:t>
      </w:r>
    </w:p>
    <w:p w14:paraId="4CF3A3E1" w14:textId="5AA2A630" w:rsidR="00E3079A" w:rsidRDefault="00E3079A" w:rsidP="00E3079A">
      <w:pPr>
        <w:pStyle w:val="Heading1"/>
      </w:pPr>
      <w:r>
        <w:lastRenderedPageBreak/>
        <w:t>Project</w:t>
      </w:r>
      <w:r w:rsidR="00E76C6A">
        <w:t xml:space="preserve"> Outline</w:t>
      </w:r>
    </w:p>
    <w:p w14:paraId="005041CF" w14:textId="5224C7A1" w:rsidR="00464548" w:rsidRPr="00464548" w:rsidRDefault="00F932A2" w:rsidP="00464548">
      <w:pPr>
        <w:pStyle w:val="Heading2"/>
        <w:rPr>
          <w:lang w:val="en-US"/>
        </w:rPr>
      </w:pPr>
      <w:r>
        <w:rPr>
          <w:lang w:val="en-US"/>
        </w:rPr>
        <w:t>Guidance</w:t>
      </w:r>
    </w:p>
    <w:p w14:paraId="088FBD84" w14:textId="0ACB5D0E" w:rsidR="00464548" w:rsidRDefault="00464548" w:rsidP="00464548">
      <w:r>
        <w:t xml:space="preserve">This </w:t>
      </w:r>
      <w:proofErr w:type="gramStart"/>
      <w:r>
        <w:t>Proof of Concept</w:t>
      </w:r>
      <w:proofErr w:type="gramEnd"/>
      <w:r>
        <w:t xml:space="preserve"> </w:t>
      </w:r>
      <w:r w:rsidR="00E76C6A">
        <w:t>Project Outline</w:t>
      </w:r>
      <w:r>
        <w:t xml:space="preserve"> is accompanied by a Proof of Concept Handbook. Please refer to the Handbook for guidance.</w:t>
      </w:r>
    </w:p>
    <w:p w14:paraId="5C4440D2" w14:textId="3A14851D" w:rsidR="001664AC" w:rsidRDefault="00F932A2" w:rsidP="00464548">
      <w:r>
        <w:t>Please replace all […] with proper text.</w:t>
      </w:r>
    </w:p>
    <w:p w14:paraId="5C2CC67B" w14:textId="7DB0F40E" w:rsidR="003606FE" w:rsidRPr="00F932A2" w:rsidRDefault="00D201BC" w:rsidP="00464548">
      <w:pPr>
        <w:pStyle w:val="Heading2"/>
        <w:rPr>
          <w:lang w:val="en-US"/>
        </w:rPr>
      </w:pPr>
      <w:r w:rsidRPr="00F932A2">
        <w:rPr>
          <w:lang w:val="en-US"/>
        </w:rPr>
        <w:t>Project Outline</w:t>
      </w:r>
    </w:p>
    <w:p w14:paraId="016F850B" w14:textId="62C933EE" w:rsidR="00D201BC" w:rsidRPr="00E3079A" w:rsidRDefault="00D201BC" w:rsidP="002325EC">
      <w:pPr>
        <w:pStyle w:val="Heading3"/>
        <w:rPr>
          <w:lang w:val="en-US"/>
        </w:rPr>
      </w:pPr>
      <w:r w:rsidRPr="00E3079A">
        <w:rPr>
          <w:lang w:val="en-US"/>
        </w:rPr>
        <w:t>Background</w:t>
      </w:r>
    </w:p>
    <w:p w14:paraId="55B98AD5" w14:textId="68A8C154" w:rsidR="00464548" w:rsidRDefault="00464548" w:rsidP="00D201BC">
      <w:pPr>
        <w:rPr>
          <w:i/>
          <w:iCs/>
          <w:lang w:val="en-US" w:eastAsia="en-US"/>
        </w:rPr>
      </w:pPr>
      <w:r w:rsidRPr="00464548">
        <w:rPr>
          <w:i/>
          <w:iCs/>
          <w:lang w:val="en-US" w:eastAsia="en-US"/>
        </w:rPr>
        <w:t>Describe the background of the project (short). What are we trying to improve, what are the concerns, what are the expectations on the turning shelves?</w:t>
      </w:r>
    </w:p>
    <w:p w14:paraId="5CD113C9" w14:textId="3AFB1AF2" w:rsidR="001664AC" w:rsidRPr="001664AC" w:rsidRDefault="001664AC" w:rsidP="00D201BC">
      <w:pPr>
        <w:rPr>
          <w:lang w:val="en-US" w:eastAsia="en-US"/>
        </w:rPr>
      </w:pPr>
      <w:r>
        <w:rPr>
          <w:lang w:val="en-US" w:eastAsia="en-US"/>
        </w:rPr>
        <w:t>[…]</w:t>
      </w:r>
    </w:p>
    <w:p w14:paraId="3DDF1200" w14:textId="3EFE8FA5" w:rsidR="00D201BC" w:rsidRPr="00464548" w:rsidRDefault="00D201BC" w:rsidP="002325EC">
      <w:pPr>
        <w:pStyle w:val="Heading3"/>
        <w:rPr>
          <w:lang w:val="en-US"/>
        </w:rPr>
      </w:pPr>
      <w:r w:rsidRPr="00464548">
        <w:rPr>
          <w:lang w:val="en-US"/>
        </w:rPr>
        <w:t xml:space="preserve">Project </w:t>
      </w:r>
      <w:r w:rsidR="00F932A2">
        <w:rPr>
          <w:lang w:val="en-US"/>
        </w:rPr>
        <w:t>Purpose</w:t>
      </w:r>
    </w:p>
    <w:p w14:paraId="4B91C4A0" w14:textId="2E5C92FD" w:rsidR="00464548" w:rsidRPr="00F932A2" w:rsidRDefault="00F932A2" w:rsidP="00D201BC">
      <w:pPr>
        <w:rPr>
          <w:i/>
          <w:iCs/>
          <w:lang w:val="en-US" w:eastAsia="en-US"/>
        </w:rPr>
      </w:pPr>
      <w:r w:rsidRPr="00F932A2">
        <w:rPr>
          <w:i/>
          <w:iCs/>
          <w:lang w:val="en-US" w:eastAsia="en-US"/>
        </w:rPr>
        <w:t>Describe the purpose of the test. It could</w:t>
      </w:r>
      <w:r>
        <w:rPr>
          <w:i/>
          <w:iCs/>
          <w:lang w:val="en-US" w:eastAsia="en-US"/>
        </w:rPr>
        <w:t xml:space="preserve"> for instance</w:t>
      </w:r>
      <w:r w:rsidRPr="00F932A2">
        <w:rPr>
          <w:i/>
          <w:iCs/>
          <w:lang w:val="en-US" w:eastAsia="en-US"/>
        </w:rPr>
        <w:t xml:space="preserve"> be to measure hard figures such as time to replenish or an explorative test to make sure that there are no safety </w:t>
      </w:r>
      <w:r w:rsidR="00F67EE4" w:rsidRPr="00F932A2">
        <w:rPr>
          <w:i/>
          <w:iCs/>
          <w:lang w:val="en-US" w:eastAsia="en-US"/>
        </w:rPr>
        <w:t>issues,</w:t>
      </w:r>
      <w:r w:rsidRPr="00F932A2">
        <w:rPr>
          <w:i/>
          <w:iCs/>
          <w:lang w:val="en-US" w:eastAsia="en-US"/>
        </w:rPr>
        <w:t xml:space="preserve"> and that the user experience is as expected.</w:t>
      </w:r>
    </w:p>
    <w:p w14:paraId="4115062B" w14:textId="1241E241" w:rsidR="00831E71" w:rsidRPr="00831E71" w:rsidRDefault="00F932A2" w:rsidP="00D201BC">
      <w:pPr>
        <w:rPr>
          <w:lang w:val="en-US" w:eastAsia="en-US"/>
        </w:rPr>
      </w:pPr>
      <w:r>
        <w:rPr>
          <w:lang w:val="en-US" w:eastAsia="en-US"/>
        </w:rPr>
        <w:t>[…]</w:t>
      </w:r>
    </w:p>
    <w:p w14:paraId="331C7642" w14:textId="09E32D06" w:rsidR="00D201BC" w:rsidRPr="00464548" w:rsidRDefault="00D201BC" w:rsidP="00772834">
      <w:pPr>
        <w:pStyle w:val="Heading3"/>
        <w:rPr>
          <w:lang w:val="en-US"/>
        </w:rPr>
      </w:pPr>
      <w:r w:rsidRPr="00464548">
        <w:rPr>
          <w:lang w:val="en-US"/>
        </w:rPr>
        <w:t>Characteristics of a positive outcome</w:t>
      </w:r>
    </w:p>
    <w:p w14:paraId="75E65025" w14:textId="78797379" w:rsidR="00F932A2" w:rsidRPr="00F67EE4" w:rsidRDefault="00F932A2" w:rsidP="00D201BC">
      <w:pPr>
        <w:rPr>
          <w:i/>
          <w:iCs/>
          <w:lang w:val="en-US" w:eastAsia="en-US"/>
        </w:rPr>
      </w:pPr>
      <w:r w:rsidRPr="00F67EE4">
        <w:rPr>
          <w:i/>
          <w:iCs/>
          <w:lang w:val="en-US" w:eastAsia="en-US"/>
        </w:rPr>
        <w:t>Describe what is at least expected to consider the test to have a positive outcome.</w:t>
      </w:r>
      <w:r w:rsidR="00F67EE4" w:rsidRPr="00F67EE4">
        <w:rPr>
          <w:i/>
          <w:iCs/>
          <w:lang w:val="en-US" w:eastAsia="en-US"/>
        </w:rPr>
        <w:t xml:space="preserve"> It could be described both as positives (“The test indicates a significant time saving”) and negatives (“No safety issues were found”).</w:t>
      </w:r>
    </w:p>
    <w:p w14:paraId="03AC315F" w14:textId="044D9BD5" w:rsidR="00F67EE4" w:rsidRPr="00F932A2" w:rsidRDefault="00F67EE4" w:rsidP="00D201BC">
      <w:pPr>
        <w:rPr>
          <w:lang w:val="en-US" w:eastAsia="en-US"/>
        </w:rPr>
      </w:pPr>
      <w:r>
        <w:rPr>
          <w:lang w:val="en-US" w:eastAsia="en-US"/>
        </w:rPr>
        <w:t>[…]</w:t>
      </w:r>
    </w:p>
    <w:p w14:paraId="44096F69" w14:textId="449C59BD" w:rsidR="00D201BC" w:rsidRDefault="00D201BC" w:rsidP="002325EC">
      <w:pPr>
        <w:pStyle w:val="Heading3"/>
        <w:rPr>
          <w:lang w:val="en-US"/>
        </w:rPr>
      </w:pPr>
      <w:r w:rsidRPr="00772834">
        <w:rPr>
          <w:lang w:val="en-US"/>
        </w:rPr>
        <w:t>Next step</w:t>
      </w:r>
    </w:p>
    <w:p w14:paraId="539A298B" w14:textId="5EC2BA80" w:rsidR="00531B75" w:rsidRPr="00531B75" w:rsidRDefault="00531B75" w:rsidP="00531B75">
      <w:pPr>
        <w:rPr>
          <w:i/>
          <w:iCs/>
          <w:lang w:val="en-US" w:eastAsia="en-US"/>
        </w:rPr>
      </w:pPr>
      <w:r w:rsidRPr="00531B75">
        <w:rPr>
          <w:i/>
          <w:iCs/>
          <w:lang w:val="en-US" w:eastAsia="en-US"/>
        </w:rPr>
        <w:t xml:space="preserve">Describe the </w:t>
      </w:r>
      <w:r w:rsidR="00CE647B">
        <w:rPr>
          <w:i/>
          <w:iCs/>
          <w:lang w:val="en-US" w:eastAsia="en-US"/>
        </w:rPr>
        <w:t>intended</w:t>
      </w:r>
      <w:r w:rsidRPr="00531B75">
        <w:rPr>
          <w:i/>
          <w:iCs/>
          <w:lang w:val="en-US" w:eastAsia="en-US"/>
        </w:rPr>
        <w:t xml:space="preserve"> next step after a positive outcome, such as a larger roll-out within a certain timeframe.</w:t>
      </w:r>
    </w:p>
    <w:p w14:paraId="062A11FC" w14:textId="77777777" w:rsidR="009911BB" w:rsidRDefault="00531B75" w:rsidP="009911BB">
      <w:pPr>
        <w:spacing w:after="0"/>
        <w:rPr>
          <w:lang w:val="en-US" w:eastAsia="en-US"/>
        </w:rPr>
      </w:pPr>
      <w:r>
        <w:rPr>
          <w:lang w:val="en-US" w:eastAsia="en-US"/>
        </w:rPr>
        <w:t>[…]</w:t>
      </w:r>
    </w:p>
    <w:p w14:paraId="04362F80" w14:textId="77777777" w:rsidR="007D6D81" w:rsidRPr="000174C8" w:rsidRDefault="007D6D81">
      <w:pPr>
        <w:spacing w:after="0"/>
        <w:rPr>
          <w:rFonts w:ascii="Barlow" w:eastAsiaTheme="majorEastAsia" w:hAnsi="Barlow" w:cstheme="majorBidi"/>
          <w:color w:val="002E45"/>
          <w:sz w:val="44"/>
          <w:szCs w:val="26"/>
          <w:lang w:val="en-US" w:eastAsia="en-US"/>
        </w:rPr>
      </w:pPr>
      <w:r>
        <w:br w:type="page"/>
      </w:r>
    </w:p>
    <w:p w14:paraId="043058C7" w14:textId="3DA0E1A8" w:rsidR="009911BB" w:rsidRDefault="009911BB" w:rsidP="009911BB">
      <w:pPr>
        <w:pStyle w:val="Heading1"/>
      </w:pPr>
      <w:r>
        <w:lastRenderedPageBreak/>
        <w:t>Common understanding</w:t>
      </w:r>
    </w:p>
    <w:p w14:paraId="4DCA74A0" w14:textId="5AC902F3" w:rsidR="009911BB" w:rsidRDefault="009911BB" w:rsidP="009911BB">
      <w:pPr>
        <w:rPr>
          <w:lang w:val="en-US"/>
        </w:rPr>
      </w:pPr>
      <w:r>
        <w:rPr>
          <w:lang w:val="en-US"/>
        </w:rPr>
        <w:t xml:space="preserve">This document, </w:t>
      </w:r>
      <w:r w:rsidRPr="009911BB">
        <w:rPr>
          <w:rFonts w:ascii="Inter SemiBold" w:hAnsi="Inter SemiBold"/>
          <w:lang w:val="en-US"/>
        </w:rPr>
        <w:t>Proof of Concept Project Outline</w:t>
      </w:r>
      <w:r>
        <w:rPr>
          <w:lang w:val="en-US"/>
        </w:rPr>
        <w:t xml:space="preserve">, and the </w:t>
      </w:r>
      <w:proofErr w:type="gramStart"/>
      <w:r w:rsidRPr="009911BB">
        <w:rPr>
          <w:rFonts w:ascii="Inter SemiBold" w:hAnsi="Inter SemiBold"/>
          <w:lang w:val="en-US"/>
        </w:rPr>
        <w:t>Proof of Concept</w:t>
      </w:r>
      <w:proofErr w:type="gramEnd"/>
      <w:r w:rsidRPr="009911BB">
        <w:rPr>
          <w:rFonts w:ascii="Inter SemiBold" w:hAnsi="Inter SemiBold"/>
          <w:lang w:val="en-US"/>
        </w:rPr>
        <w:t xml:space="preserve"> Handbook</w:t>
      </w:r>
      <w:r>
        <w:rPr>
          <w:lang w:val="en-US"/>
        </w:rPr>
        <w:t xml:space="preserve"> are meant to assure that the project participants have a common understanding of the project, the commitment expected from all parties, and the next steps during and after the project.</w:t>
      </w:r>
    </w:p>
    <w:p w14:paraId="6AE91004" w14:textId="77777777" w:rsidR="009911BB" w:rsidRDefault="009911BB" w:rsidP="009911BB">
      <w:pPr>
        <w:rPr>
          <w:lang w:val="en-US"/>
        </w:rPr>
      </w:pPr>
      <w:r>
        <w:rPr>
          <w:lang w:val="en-US"/>
        </w:rPr>
        <w:t>The document shall be signed by representatives of all parties to confirm that there is a consensus on the project.</w:t>
      </w:r>
    </w:p>
    <w:p w14:paraId="0A1846E4" w14:textId="77777777" w:rsidR="009911BB" w:rsidRDefault="009911BB" w:rsidP="009911BB">
      <w:pPr>
        <w:rPr>
          <w:lang w:val="en-US"/>
        </w:rPr>
      </w:pPr>
      <w:r>
        <w:rPr>
          <w:lang w:val="en-US"/>
        </w:rPr>
        <w:t>The document is not legally binding but should be interpreted as an aid for a successful project.</w:t>
      </w:r>
    </w:p>
    <w:p w14:paraId="60645FC9" w14:textId="56C29446" w:rsidR="009911BB" w:rsidRPr="00AF5D7F" w:rsidRDefault="00522816" w:rsidP="009911BB">
      <w:pPr>
        <w:pStyle w:val="Heading3"/>
        <w:rPr>
          <w:lang w:val="en-US"/>
        </w:rPr>
      </w:pPr>
      <w:r>
        <w:rPr>
          <w:lang w:val="en-US"/>
        </w:rPr>
        <w:t>Signatures</w:t>
      </w:r>
    </w:p>
    <w:p w14:paraId="05BB7C63" w14:textId="12AA62E8" w:rsidR="009911BB" w:rsidRDefault="009911BB" w:rsidP="009911BB">
      <w:pPr>
        <w:rPr>
          <w:i/>
          <w:iCs/>
          <w:lang w:val="en-US"/>
        </w:rPr>
      </w:pPr>
      <w:r w:rsidRPr="00D201BC">
        <w:rPr>
          <w:i/>
          <w:iCs/>
          <w:lang w:val="en-US"/>
        </w:rPr>
        <w:t xml:space="preserve">I confirm that I have read </w:t>
      </w:r>
      <w:r>
        <w:rPr>
          <w:i/>
          <w:iCs/>
          <w:lang w:val="en-US"/>
        </w:rPr>
        <w:t xml:space="preserve">the </w:t>
      </w:r>
      <w:proofErr w:type="gramStart"/>
      <w:r>
        <w:rPr>
          <w:i/>
          <w:iCs/>
          <w:lang w:val="en-US"/>
        </w:rPr>
        <w:t>Proof of Concept</w:t>
      </w:r>
      <w:proofErr w:type="gramEnd"/>
      <w:r>
        <w:rPr>
          <w:i/>
          <w:iCs/>
          <w:lang w:val="en-US"/>
        </w:rPr>
        <w:t xml:space="preserve"> Project Outline and the Proof of Concept Handbook</w:t>
      </w:r>
      <w:r w:rsidRPr="00D201BC">
        <w:rPr>
          <w:i/>
          <w:iCs/>
          <w:lang w:val="en-US"/>
        </w:rPr>
        <w:t xml:space="preserve"> and</w:t>
      </w:r>
      <w:r w:rsidR="00522816">
        <w:rPr>
          <w:i/>
          <w:iCs/>
          <w:lang w:val="en-US"/>
        </w:rPr>
        <w:t xml:space="preserve"> that I</w:t>
      </w:r>
      <w:r w:rsidRPr="00D201BC">
        <w:rPr>
          <w:i/>
          <w:iCs/>
          <w:lang w:val="en-US"/>
        </w:rPr>
        <w:t xml:space="preserve"> agree with the project and the expectations on my part set forth here.</w:t>
      </w:r>
    </w:p>
    <w:p w14:paraId="62E2A93A" w14:textId="0677881D" w:rsidR="009911BB" w:rsidRDefault="009911BB" w:rsidP="009911BB">
      <w:pPr>
        <w:rPr>
          <w:i/>
          <w:iCs/>
          <w:lang w:val="en-US"/>
        </w:rPr>
      </w:pPr>
      <w:r>
        <w:rPr>
          <w:i/>
          <w:iCs/>
          <w:lang w:val="en-US"/>
        </w:rPr>
        <w:t>I agree that the intension of the project is to continue to the next step as described in the Project Outline</w:t>
      </w:r>
      <w:r w:rsidR="00522816">
        <w:rPr>
          <w:i/>
          <w:iCs/>
          <w:lang w:val="en-US"/>
        </w:rPr>
        <w:t>, given a positive outcome of the test.</w:t>
      </w:r>
    </w:p>
    <w:p w14:paraId="0EF2D84C" w14:textId="77777777" w:rsidR="00CE647B" w:rsidRPr="00D201BC" w:rsidRDefault="00CE647B" w:rsidP="009911BB">
      <w:pPr>
        <w:rPr>
          <w:i/>
          <w:iCs/>
          <w:lang w:val="en-US"/>
        </w:rPr>
      </w:pPr>
    </w:p>
    <w:p w14:paraId="049F97B1" w14:textId="77777777" w:rsidR="009911BB" w:rsidRDefault="009911BB" w:rsidP="009911BB">
      <w:pPr>
        <w:pStyle w:val="Heading4"/>
      </w:pPr>
      <w:r>
        <w:t>Representative from EasyFill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9911BB" w14:paraId="751FD4F6" w14:textId="77777777" w:rsidTr="000F5E64">
        <w:trPr>
          <w:trHeight w:val="1343"/>
        </w:trPr>
        <w:tc>
          <w:tcPr>
            <w:tcW w:w="2689" w:type="dxa"/>
          </w:tcPr>
          <w:p w14:paraId="798B1DD7" w14:textId="77777777" w:rsidR="009911BB" w:rsidRDefault="009911BB" w:rsidP="000F5E64">
            <w:pPr>
              <w:pStyle w:val="SmallerSemiBold"/>
            </w:pPr>
            <w:r>
              <w:t>Date</w:t>
            </w:r>
          </w:p>
        </w:tc>
        <w:tc>
          <w:tcPr>
            <w:tcW w:w="6373" w:type="dxa"/>
            <w:tcBorders>
              <w:bottom w:val="dashSmallGap" w:sz="4" w:space="0" w:color="auto"/>
            </w:tcBorders>
          </w:tcPr>
          <w:p w14:paraId="6904B850" w14:textId="77777777" w:rsidR="009911BB" w:rsidRDefault="009911BB" w:rsidP="000F5E64">
            <w:pPr>
              <w:pStyle w:val="SmallerSemiBold"/>
            </w:pPr>
            <w:proofErr w:type="spellStart"/>
            <w:r>
              <w:t>Signature</w:t>
            </w:r>
            <w:proofErr w:type="spellEnd"/>
          </w:p>
        </w:tc>
      </w:tr>
      <w:tr w:rsidR="009911BB" w14:paraId="684A04DB" w14:textId="77777777" w:rsidTr="000F5E64">
        <w:tc>
          <w:tcPr>
            <w:tcW w:w="2689" w:type="dxa"/>
          </w:tcPr>
          <w:p w14:paraId="6139E3E4" w14:textId="77777777" w:rsidR="009911BB" w:rsidRDefault="009911BB" w:rsidP="000F5E64">
            <w:pPr>
              <w:rPr>
                <w:lang w:val="en-US"/>
              </w:rPr>
            </w:pPr>
          </w:p>
        </w:tc>
        <w:tc>
          <w:tcPr>
            <w:tcW w:w="6373" w:type="dxa"/>
            <w:tcBorders>
              <w:top w:val="dashSmallGap" w:sz="4" w:space="0" w:color="auto"/>
            </w:tcBorders>
          </w:tcPr>
          <w:p w14:paraId="04E88BDB" w14:textId="77777777" w:rsidR="009911BB" w:rsidRDefault="009911BB" w:rsidP="000F5E64">
            <w:pPr>
              <w:rPr>
                <w:lang w:val="en-US"/>
              </w:rPr>
            </w:pPr>
            <w:r>
              <w:rPr>
                <w:lang w:val="en-US"/>
              </w:rPr>
              <w:t>Tobias Sjölander, CEO</w:t>
            </w:r>
          </w:p>
        </w:tc>
      </w:tr>
    </w:tbl>
    <w:p w14:paraId="7AA93D84" w14:textId="77777777" w:rsidR="009911BB" w:rsidRDefault="009911BB" w:rsidP="009911BB">
      <w:pPr>
        <w:pStyle w:val="Heading4"/>
      </w:pPr>
      <w:r>
        <w:t xml:space="preserve">Representative from </w:t>
      </w:r>
      <w:r w:rsidRPr="00522816">
        <w:t>[CUSTOMER]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9911BB" w14:paraId="32EA7A1B" w14:textId="77777777" w:rsidTr="000F5E64">
        <w:trPr>
          <w:trHeight w:val="1343"/>
        </w:trPr>
        <w:tc>
          <w:tcPr>
            <w:tcW w:w="2689" w:type="dxa"/>
          </w:tcPr>
          <w:p w14:paraId="49A9E9BD" w14:textId="77777777" w:rsidR="009911BB" w:rsidRDefault="009911BB" w:rsidP="000F5E64">
            <w:pPr>
              <w:pStyle w:val="SmallerSemiBold"/>
            </w:pPr>
            <w:r>
              <w:t>Date</w:t>
            </w:r>
          </w:p>
        </w:tc>
        <w:tc>
          <w:tcPr>
            <w:tcW w:w="6373" w:type="dxa"/>
            <w:tcBorders>
              <w:bottom w:val="dashSmallGap" w:sz="4" w:space="0" w:color="auto"/>
            </w:tcBorders>
          </w:tcPr>
          <w:p w14:paraId="1678CA02" w14:textId="77777777" w:rsidR="009911BB" w:rsidRDefault="009911BB" w:rsidP="000F5E64">
            <w:pPr>
              <w:pStyle w:val="SmallerSemiBold"/>
            </w:pPr>
            <w:proofErr w:type="spellStart"/>
            <w:r>
              <w:t>Signature</w:t>
            </w:r>
            <w:proofErr w:type="spellEnd"/>
          </w:p>
        </w:tc>
      </w:tr>
      <w:tr w:rsidR="009911BB" w14:paraId="6E6DB74C" w14:textId="77777777" w:rsidTr="000F5E64">
        <w:tc>
          <w:tcPr>
            <w:tcW w:w="2689" w:type="dxa"/>
          </w:tcPr>
          <w:p w14:paraId="685B2D4E" w14:textId="77777777" w:rsidR="009911BB" w:rsidRDefault="009911BB" w:rsidP="000F5E64">
            <w:pPr>
              <w:rPr>
                <w:lang w:val="en-US"/>
              </w:rPr>
            </w:pPr>
          </w:p>
        </w:tc>
        <w:tc>
          <w:tcPr>
            <w:tcW w:w="6373" w:type="dxa"/>
            <w:tcBorders>
              <w:top w:val="dashSmallGap" w:sz="4" w:space="0" w:color="auto"/>
            </w:tcBorders>
          </w:tcPr>
          <w:p w14:paraId="0CE5FED4" w14:textId="77777777" w:rsidR="009911BB" w:rsidRPr="00522816" w:rsidRDefault="009911BB" w:rsidP="000F5E64">
            <w:pPr>
              <w:rPr>
                <w:lang w:val="en-US"/>
              </w:rPr>
            </w:pPr>
            <w:r w:rsidRPr="00522816">
              <w:rPr>
                <w:lang w:val="en-US"/>
              </w:rPr>
              <w:t>[Representative Full Name and title]</w:t>
            </w:r>
          </w:p>
        </w:tc>
      </w:tr>
    </w:tbl>
    <w:p w14:paraId="021DC5DD" w14:textId="1560A2A5" w:rsidR="009911BB" w:rsidRPr="003606FE" w:rsidRDefault="009911BB" w:rsidP="009911BB">
      <w:pPr>
        <w:pStyle w:val="Heading4"/>
        <w:rPr>
          <w:lang w:val="en-US"/>
        </w:rPr>
      </w:pPr>
      <w:r w:rsidRPr="003606FE">
        <w:rPr>
          <w:lang w:val="en-US"/>
        </w:rPr>
        <w:t xml:space="preserve">Representative from </w:t>
      </w:r>
      <w:r w:rsidRPr="00522816">
        <w:rPr>
          <w:lang w:val="en-US"/>
        </w:rPr>
        <w:t>[Other part</w:t>
      </w:r>
      <w:r w:rsidR="00CE647B">
        <w:rPr>
          <w:lang w:val="en-US"/>
        </w:rPr>
        <w:t>?</w:t>
      </w:r>
      <w:r w:rsidRPr="00522816">
        <w:rPr>
          <w:lang w:val="en-US"/>
        </w:rPr>
        <w:t>]</w:t>
      </w:r>
      <w:r w:rsidRPr="003606FE">
        <w:rPr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9911BB" w14:paraId="2E8DACED" w14:textId="77777777" w:rsidTr="000F5E64">
        <w:trPr>
          <w:trHeight w:val="1343"/>
        </w:trPr>
        <w:tc>
          <w:tcPr>
            <w:tcW w:w="2689" w:type="dxa"/>
          </w:tcPr>
          <w:p w14:paraId="4B3C6E73" w14:textId="77777777" w:rsidR="009911BB" w:rsidRDefault="009911BB" w:rsidP="000F5E64">
            <w:pPr>
              <w:pStyle w:val="SmallerSemiBold"/>
            </w:pPr>
            <w:r>
              <w:t>Date</w:t>
            </w:r>
          </w:p>
        </w:tc>
        <w:tc>
          <w:tcPr>
            <w:tcW w:w="6373" w:type="dxa"/>
            <w:tcBorders>
              <w:bottom w:val="dashSmallGap" w:sz="4" w:space="0" w:color="auto"/>
            </w:tcBorders>
          </w:tcPr>
          <w:p w14:paraId="68661056" w14:textId="77777777" w:rsidR="009911BB" w:rsidRDefault="009911BB" w:rsidP="000F5E64">
            <w:pPr>
              <w:pStyle w:val="SmallerSemiBold"/>
            </w:pPr>
            <w:proofErr w:type="spellStart"/>
            <w:r>
              <w:t>Signature</w:t>
            </w:r>
            <w:proofErr w:type="spellEnd"/>
          </w:p>
        </w:tc>
      </w:tr>
      <w:tr w:rsidR="009911BB" w14:paraId="13298B30" w14:textId="77777777" w:rsidTr="000F5E64">
        <w:tc>
          <w:tcPr>
            <w:tcW w:w="2689" w:type="dxa"/>
          </w:tcPr>
          <w:p w14:paraId="0C2FD957" w14:textId="77777777" w:rsidR="009911BB" w:rsidRDefault="009911BB" w:rsidP="000F5E64">
            <w:pPr>
              <w:rPr>
                <w:lang w:val="en-US"/>
              </w:rPr>
            </w:pPr>
          </w:p>
        </w:tc>
        <w:tc>
          <w:tcPr>
            <w:tcW w:w="6373" w:type="dxa"/>
            <w:tcBorders>
              <w:top w:val="dashSmallGap" w:sz="4" w:space="0" w:color="auto"/>
            </w:tcBorders>
          </w:tcPr>
          <w:p w14:paraId="22B19EE5" w14:textId="77777777" w:rsidR="009911BB" w:rsidRDefault="009911BB" w:rsidP="000F5E64">
            <w:pPr>
              <w:rPr>
                <w:lang w:val="en-US"/>
              </w:rPr>
            </w:pPr>
            <w:r w:rsidRPr="00522816">
              <w:rPr>
                <w:lang w:val="en-US"/>
              </w:rPr>
              <w:t>[Representative Full Name and title]</w:t>
            </w:r>
          </w:p>
        </w:tc>
      </w:tr>
    </w:tbl>
    <w:p w14:paraId="3BCD7BAB" w14:textId="77777777" w:rsidR="009911BB" w:rsidRDefault="009911BB" w:rsidP="009911BB">
      <w:pPr>
        <w:rPr>
          <w:lang w:val="en-US"/>
        </w:rPr>
      </w:pPr>
    </w:p>
    <w:p w14:paraId="15748088" w14:textId="4C91FB09" w:rsidR="00BA4F82" w:rsidRDefault="00BA4F82">
      <w:pPr>
        <w:spacing w:after="0"/>
        <w:rPr>
          <w:rFonts w:ascii="Barlow" w:eastAsiaTheme="majorEastAsia" w:hAnsi="Barlow" w:cstheme="majorBidi"/>
          <w:color w:val="002E45"/>
          <w:sz w:val="44"/>
          <w:szCs w:val="26"/>
          <w:lang w:val="en-US" w:eastAsia="en-US"/>
        </w:rPr>
      </w:pPr>
    </w:p>
    <w:sectPr w:rsidR="00BA4F82" w:rsidSect="001B3072">
      <w:footerReference w:type="default" r:id="rId13"/>
      <w:pgSz w:w="11906" w:h="16838"/>
      <w:pgMar w:top="1702" w:right="1417" w:bottom="1417" w:left="1417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49CE3" w14:textId="77777777" w:rsidR="004B71DD" w:rsidRDefault="004B71DD">
      <w:pPr>
        <w:spacing w:after="0"/>
      </w:pPr>
      <w:r>
        <w:separator/>
      </w:r>
    </w:p>
  </w:endnote>
  <w:endnote w:type="continuationSeparator" w:id="0">
    <w:p w14:paraId="4B632DD6" w14:textId="77777777" w:rsidR="004B71DD" w:rsidRDefault="004B71DD">
      <w:pPr>
        <w:spacing w:after="0"/>
      </w:pPr>
      <w:r>
        <w:continuationSeparator/>
      </w:r>
    </w:p>
  </w:endnote>
  <w:endnote w:type="continuationNotice" w:id="1">
    <w:p w14:paraId="2253CF75" w14:textId="77777777" w:rsidR="004B71DD" w:rsidRDefault="004B71D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89CFE03E-19D8-40D8-BA74-00CEAA33954F}"/>
    <w:embedItalic r:id="rId2" w:fontKey="{8407B928-0AAC-479C-AF8B-7C2C5F63CA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89B99F-7861-4930-813B-E64B3CE38BD1}"/>
    <w:embedBold r:id="rId4" w:fontKey="{4D210B99-D48D-4894-BF43-974A1E36742D}"/>
    <w:embedItalic r:id="rId5" w:fontKey="{5A0C0EE0-7D80-4DB2-822F-7B4385CDB6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B7BE5221-5547-44BB-B74D-C518526B1C34}"/>
    <w:embedBold r:id="rId7" w:fontKey="{93FFA3B7-BB16-46D4-9ACE-1551C697F6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  <w:embedRegular r:id="rId8" w:fontKey="{C499A8A3-6D16-45D9-B09E-DE27E8EB3AF4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9" w:fontKey="{2C0371D7-135A-4B1A-8A77-ED83465F72C5}"/>
  </w:font>
  <w:font w:name="Inter Medium">
    <w:panose1 w:val="02000503000000020004"/>
    <w:charset w:val="00"/>
    <w:family w:val="auto"/>
    <w:pitch w:val="variable"/>
    <w:sig w:usb0="E00002FF" w:usb1="1200A1FF" w:usb2="00000001" w:usb3="00000000" w:csb0="0000019F" w:csb1="00000000"/>
    <w:embedBold r:id="rId10" w:fontKey="{235787B2-2ED8-4E88-8BC6-C6EFB82FC599}"/>
    <w:embedItalic r:id="rId11" w:fontKey="{64B30988-97CD-4431-9249-BF8C3FF99C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96DFBAC-D41B-4F58-9CA2-AF9064F37B24}"/>
  </w:font>
  <w:font w:name="HelveticaNeueLT Std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  <w:embedRegular r:id="rId13" w:fontKey="{48BCF45A-B4F6-45A5-BC50-0D5B85116E59}"/>
    <w:embedItalic r:id="rId14" w:fontKey="{ED131B5F-CC26-4945-8673-EE863034A027}"/>
  </w:font>
  <w:font w:name="MinionPro-Regular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422AA85-1CA7-4496-A27D-4A5E7FEA45D4}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A7EFA5F5-646E-4AF3-900F-DD186AB3BC9E}"/>
  </w:font>
  <w:font w:name="AbsaraSansTF-Medium">
    <w:altName w:val="Calibri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bsaraSansTF-Light">
    <w:altName w:val="Calibri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bsaraSansTF-Regular">
    <w:altName w:val="Calibri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bsara Light">
    <w:altName w:val="Calibri"/>
    <w:panose1 w:val="00000000000000000000"/>
    <w:charset w:val="00"/>
    <w:family w:val="swiss"/>
    <w:notTrueType/>
    <w:pitch w:val="variable"/>
    <w:sig w:usb0="00000003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72" w:type="dxa"/>
      <w:tblLayout w:type="fixed"/>
      <w:tblLook w:val="04A0" w:firstRow="1" w:lastRow="0" w:firstColumn="1" w:lastColumn="0" w:noHBand="0" w:noVBand="1"/>
    </w:tblPr>
    <w:tblGrid>
      <w:gridCol w:w="2269"/>
      <w:gridCol w:w="2268"/>
      <w:gridCol w:w="2268"/>
      <w:gridCol w:w="2267"/>
    </w:tblGrid>
    <w:tr w:rsidR="00575F26" w14:paraId="17292F77" w14:textId="77777777">
      <w:trPr>
        <w:trHeight w:val="693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696DC776" w14:textId="77777777" w:rsidR="00575F26" w:rsidRDefault="00575F26">
          <w:pPr>
            <w:pStyle w:val="Bylinefotnot"/>
            <w:rPr>
              <w:sz w:val="15"/>
              <w:szCs w:val="15"/>
              <w:lang w:val="sv-SE"/>
            </w:rPr>
          </w:pP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3389D727" w14:textId="77777777" w:rsidR="00575F26" w:rsidRDefault="00575F26">
          <w:pPr>
            <w:pStyle w:val="Bylinefotnot"/>
            <w:rPr>
              <w:sz w:val="15"/>
              <w:szCs w:val="15"/>
            </w:rPr>
          </w:pP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A0FD27A" w14:textId="77777777" w:rsidR="00575F26" w:rsidRDefault="00575F26">
          <w:pPr>
            <w:pStyle w:val="Bylinefotnot"/>
            <w:rPr>
              <w:sz w:val="15"/>
              <w:szCs w:val="15"/>
            </w:rPr>
          </w:pPr>
        </w:p>
      </w:tc>
      <w:tc>
        <w:tcPr>
          <w:tcW w:w="2267" w:type="dxa"/>
          <w:tcBorders>
            <w:top w:val="nil"/>
            <w:left w:val="nil"/>
            <w:bottom w:val="nil"/>
            <w:right w:val="nil"/>
          </w:tcBorders>
        </w:tcPr>
        <w:p w14:paraId="5C0A6DF5" w14:textId="77777777" w:rsidR="00575F26" w:rsidRDefault="00575F26">
          <w:pPr>
            <w:pStyle w:val="Bylinefotnot"/>
            <w:jc w:val="right"/>
            <w:rPr>
              <w:b/>
              <w:sz w:val="15"/>
              <w:szCs w:val="15"/>
            </w:rPr>
          </w:pPr>
        </w:p>
      </w:tc>
    </w:tr>
  </w:tbl>
  <w:p w14:paraId="220EAB71" w14:textId="429FD8BB" w:rsidR="00575F26" w:rsidRDefault="003803C5">
    <w:pPr>
      <w:jc w:val="right"/>
    </w:pPr>
    <w:r>
      <w:fldChar w:fldCharType="begin"/>
    </w:r>
    <w:r>
      <w:instrText xml:space="preserve"> PAGE </w:instrText>
    </w:r>
    <w:r>
      <w:fldChar w:fldCharType="separate"/>
    </w:r>
    <w:r>
      <w:t>16</w:t>
    </w:r>
    <w:r>
      <w:fldChar w:fldCharType="end"/>
    </w:r>
    <w:r w:rsidR="00B55880">
      <w:t xml:space="preserve"> (</w:t>
    </w:r>
    <w:r w:rsidR="003B201E">
      <w:fldChar w:fldCharType="begin"/>
    </w:r>
    <w:r w:rsidR="003B201E">
      <w:instrText xml:space="preserve"> NUMPAGES   \* MERGEFORMAT </w:instrText>
    </w:r>
    <w:r w:rsidR="003B201E">
      <w:fldChar w:fldCharType="separate"/>
    </w:r>
    <w:r w:rsidR="00B55880">
      <w:rPr>
        <w:noProof/>
      </w:rPr>
      <w:t>5</w:t>
    </w:r>
    <w:r w:rsidR="003B201E">
      <w:rPr>
        <w:noProof/>
      </w:rPr>
      <w:fldChar w:fldCharType="end"/>
    </w:r>
    <w:r w:rsidR="00B55880">
      <w:t>)</w:t>
    </w:r>
  </w:p>
  <w:p w14:paraId="27D3E545" w14:textId="77777777" w:rsidR="00575F26" w:rsidRDefault="00575F26">
    <w:pPr>
      <w:pStyle w:val="Footer"/>
      <w:rPr>
        <w:lang w:val="en-GB"/>
      </w:rPr>
    </w:pPr>
  </w:p>
  <w:p w14:paraId="070F4C08" w14:textId="77777777" w:rsidR="00575F26" w:rsidRDefault="00575F26"/>
  <w:p w14:paraId="70E478B7" w14:textId="77777777" w:rsidR="00575F26" w:rsidRDefault="00575F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E2FBD" w14:textId="77777777" w:rsidR="004B71DD" w:rsidRDefault="004B71DD">
      <w:pPr>
        <w:spacing w:after="0"/>
      </w:pPr>
      <w:r>
        <w:separator/>
      </w:r>
    </w:p>
  </w:footnote>
  <w:footnote w:type="continuationSeparator" w:id="0">
    <w:p w14:paraId="7B78E960" w14:textId="77777777" w:rsidR="004B71DD" w:rsidRDefault="004B71DD">
      <w:pPr>
        <w:spacing w:after="0"/>
      </w:pPr>
      <w:r>
        <w:continuationSeparator/>
      </w:r>
    </w:p>
  </w:footnote>
  <w:footnote w:type="continuationNotice" w:id="1">
    <w:p w14:paraId="127D6F72" w14:textId="77777777" w:rsidR="004B71DD" w:rsidRDefault="004B71DD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E2B9A"/>
    <w:multiLevelType w:val="multilevel"/>
    <w:tmpl w:val="C150AA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B0339E"/>
    <w:multiLevelType w:val="multilevel"/>
    <w:tmpl w:val="D6DEC2DE"/>
    <w:lvl w:ilvl="0">
      <w:start w:val="1"/>
      <w:numFmt w:val="decimal"/>
      <w:lvlText w:val="%1."/>
      <w:lvlJc w:val="left"/>
      <w:pPr>
        <w:tabs>
          <w:tab w:val="num" w:pos="0"/>
        </w:tabs>
        <w:ind w:left="1665" w:hanging="13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65F6345"/>
    <w:multiLevelType w:val="multilevel"/>
    <w:tmpl w:val="4FF82D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72A55A1"/>
    <w:multiLevelType w:val="multilevel"/>
    <w:tmpl w:val="B5005894"/>
    <w:lvl w:ilvl="0">
      <w:numFmt w:val="bullet"/>
      <w:lvlText w:val="•"/>
      <w:lvlJc w:val="left"/>
      <w:pPr>
        <w:tabs>
          <w:tab w:val="num" w:pos="0"/>
        </w:tabs>
        <w:ind w:left="1665" w:hanging="1305"/>
      </w:pPr>
      <w:rPr>
        <w:rFonts w:ascii="Inter" w:hAnsi="Inter" w:cs="Inter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1734C89"/>
    <w:multiLevelType w:val="multilevel"/>
    <w:tmpl w:val="CBC4CD9C"/>
    <w:lvl w:ilvl="0">
      <w:start w:val="1"/>
      <w:numFmt w:val="decimal"/>
      <w:lvlText w:val="%1."/>
      <w:lvlJc w:val="left"/>
      <w:pPr>
        <w:tabs>
          <w:tab w:val="num" w:pos="0"/>
        </w:tabs>
        <w:ind w:left="1665" w:hanging="13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71F46A71"/>
    <w:multiLevelType w:val="hybridMultilevel"/>
    <w:tmpl w:val="1762710A"/>
    <w:lvl w:ilvl="0" w:tplc="FB324E88">
      <w:start w:val="1"/>
      <w:numFmt w:val="bullet"/>
      <w:lvlText w:val="–"/>
      <w:lvlJc w:val="left"/>
      <w:pPr>
        <w:ind w:left="720" w:hanging="360"/>
      </w:pPr>
      <w:rPr>
        <w:rFonts w:ascii="Inter" w:eastAsia="Times New Roman" w:hAnsi="Inte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50A3B"/>
    <w:multiLevelType w:val="hybridMultilevel"/>
    <w:tmpl w:val="FE6AF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9149D"/>
    <w:multiLevelType w:val="hybridMultilevel"/>
    <w:tmpl w:val="2E0AA1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85489864">
    <w:abstractNumId w:val="0"/>
  </w:num>
  <w:num w:numId="2" w16cid:durableId="1633705600">
    <w:abstractNumId w:val="3"/>
  </w:num>
  <w:num w:numId="3" w16cid:durableId="1202354910">
    <w:abstractNumId w:val="4"/>
  </w:num>
  <w:num w:numId="4" w16cid:durableId="979312666">
    <w:abstractNumId w:val="1"/>
  </w:num>
  <w:num w:numId="5" w16cid:durableId="1142888838">
    <w:abstractNumId w:val="2"/>
  </w:num>
  <w:num w:numId="6" w16cid:durableId="1246181816">
    <w:abstractNumId w:val="5"/>
  </w:num>
  <w:num w:numId="7" w16cid:durableId="9863254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55363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1DD"/>
    <w:rsid w:val="00000352"/>
    <w:rsid w:val="00000BF5"/>
    <w:rsid w:val="00012A13"/>
    <w:rsid w:val="000171BE"/>
    <w:rsid w:val="000174C8"/>
    <w:rsid w:val="0002025C"/>
    <w:rsid w:val="000219A0"/>
    <w:rsid w:val="00030D04"/>
    <w:rsid w:val="0004232D"/>
    <w:rsid w:val="000433E6"/>
    <w:rsid w:val="00045CA9"/>
    <w:rsid w:val="00046442"/>
    <w:rsid w:val="000500B6"/>
    <w:rsid w:val="000505A6"/>
    <w:rsid w:val="0005230E"/>
    <w:rsid w:val="00054065"/>
    <w:rsid w:val="000563BF"/>
    <w:rsid w:val="0005734D"/>
    <w:rsid w:val="00063802"/>
    <w:rsid w:val="00063875"/>
    <w:rsid w:val="0007595D"/>
    <w:rsid w:val="00082B54"/>
    <w:rsid w:val="00084242"/>
    <w:rsid w:val="000904A8"/>
    <w:rsid w:val="00093428"/>
    <w:rsid w:val="00095013"/>
    <w:rsid w:val="00095046"/>
    <w:rsid w:val="00095E47"/>
    <w:rsid w:val="000A25A2"/>
    <w:rsid w:val="000A366A"/>
    <w:rsid w:val="000A4B23"/>
    <w:rsid w:val="000A4C65"/>
    <w:rsid w:val="000A55F3"/>
    <w:rsid w:val="000B2E3A"/>
    <w:rsid w:val="000B6443"/>
    <w:rsid w:val="000C1A0F"/>
    <w:rsid w:val="000C3F7B"/>
    <w:rsid w:val="000D09F8"/>
    <w:rsid w:val="000D0C7D"/>
    <w:rsid w:val="000D0EFE"/>
    <w:rsid w:val="000D177E"/>
    <w:rsid w:val="000D4988"/>
    <w:rsid w:val="000D7871"/>
    <w:rsid w:val="000E2400"/>
    <w:rsid w:val="000E50D9"/>
    <w:rsid w:val="000E52A9"/>
    <w:rsid w:val="000E6193"/>
    <w:rsid w:val="000E6DAC"/>
    <w:rsid w:val="000F00EB"/>
    <w:rsid w:val="000F5D16"/>
    <w:rsid w:val="001003F8"/>
    <w:rsid w:val="001011CD"/>
    <w:rsid w:val="001015E1"/>
    <w:rsid w:val="00104118"/>
    <w:rsid w:val="00107931"/>
    <w:rsid w:val="00114470"/>
    <w:rsid w:val="00117964"/>
    <w:rsid w:val="0012306F"/>
    <w:rsid w:val="00124ABC"/>
    <w:rsid w:val="00125799"/>
    <w:rsid w:val="00131993"/>
    <w:rsid w:val="00131C5A"/>
    <w:rsid w:val="00140440"/>
    <w:rsid w:val="00140A44"/>
    <w:rsid w:val="00142979"/>
    <w:rsid w:val="001435C2"/>
    <w:rsid w:val="00144D04"/>
    <w:rsid w:val="00146842"/>
    <w:rsid w:val="00147849"/>
    <w:rsid w:val="00147FD9"/>
    <w:rsid w:val="00150AB3"/>
    <w:rsid w:val="001520F8"/>
    <w:rsid w:val="0015338D"/>
    <w:rsid w:val="00153E96"/>
    <w:rsid w:val="00156E15"/>
    <w:rsid w:val="0015792A"/>
    <w:rsid w:val="00157CD8"/>
    <w:rsid w:val="001664AC"/>
    <w:rsid w:val="00167366"/>
    <w:rsid w:val="00170333"/>
    <w:rsid w:val="00170353"/>
    <w:rsid w:val="00170AE6"/>
    <w:rsid w:val="001718CF"/>
    <w:rsid w:val="0017325D"/>
    <w:rsid w:val="0017486A"/>
    <w:rsid w:val="0017684A"/>
    <w:rsid w:val="00180B87"/>
    <w:rsid w:val="00181C72"/>
    <w:rsid w:val="00182912"/>
    <w:rsid w:val="00185935"/>
    <w:rsid w:val="00185C7E"/>
    <w:rsid w:val="001878CE"/>
    <w:rsid w:val="00191324"/>
    <w:rsid w:val="00191EC7"/>
    <w:rsid w:val="00192F2D"/>
    <w:rsid w:val="0019449A"/>
    <w:rsid w:val="001944C1"/>
    <w:rsid w:val="00194D79"/>
    <w:rsid w:val="00195D58"/>
    <w:rsid w:val="001A0101"/>
    <w:rsid w:val="001A257A"/>
    <w:rsid w:val="001B06DA"/>
    <w:rsid w:val="001B0834"/>
    <w:rsid w:val="001B3072"/>
    <w:rsid w:val="001B5DFF"/>
    <w:rsid w:val="001B7173"/>
    <w:rsid w:val="001C75E2"/>
    <w:rsid w:val="001D14E4"/>
    <w:rsid w:val="001D68B8"/>
    <w:rsid w:val="001E2879"/>
    <w:rsid w:val="001E3492"/>
    <w:rsid w:val="001E51DA"/>
    <w:rsid w:val="001E62C2"/>
    <w:rsid w:val="001F154E"/>
    <w:rsid w:val="001F3B5E"/>
    <w:rsid w:val="001F5B62"/>
    <w:rsid w:val="001F69B0"/>
    <w:rsid w:val="001F6F46"/>
    <w:rsid w:val="001F710E"/>
    <w:rsid w:val="002037B1"/>
    <w:rsid w:val="00205428"/>
    <w:rsid w:val="002058A7"/>
    <w:rsid w:val="00206506"/>
    <w:rsid w:val="00207295"/>
    <w:rsid w:val="00215E8B"/>
    <w:rsid w:val="002234D4"/>
    <w:rsid w:val="0023021C"/>
    <w:rsid w:val="002302AA"/>
    <w:rsid w:val="0023132C"/>
    <w:rsid w:val="002317F7"/>
    <w:rsid w:val="002325EC"/>
    <w:rsid w:val="0024095D"/>
    <w:rsid w:val="00242238"/>
    <w:rsid w:val="00242934"/>
    <w:rsid w:val="00244E63"/>
    <w:rsid w:val="00253359"/>
    <w:rsid w:val="0026067A"/>
    <w:rsid w:val="00262ED4"/>
    <w:rsid w:val="00262FA4"/>
    <w:rsid w:val="00274AAB"/>
    <w:rsid w:val="0027503F"/>
    <w:rsid w:val="002807C2"/>
    <w:rsid w:val="002851BC"/>
    <w:rsid w:val="00285381"/>
    <w:rsid w:val="002875B5"/>
    <w:rsid w:val="00291478"/>
    <w:rsid w:val="00291C7E"/>
    <w:rsid w:val="00292D6C"/>
    <w:rsid w:val="00295E2F"/>
    <w:rsid w:val="002A0DA2"/>
    <w:rsid w:val="002A46C8"/>
    <w:rsid w:val="002A6D4E"/>
    <w:rsid w:val="002A77BE"/>
    <w:rsid w:val="002B13C2"/>
    <w:rsid w:val="002B2F5F"/>
    <w:rsid w:val="002B3EF0"/>
    <w:rsid w:val="002B71D2"/>
    <w:rsid w:val="002B72FE"/>
    <w:rsid w:val="002C2E61"/>
    <w:rsid w:val="002C2FE8"/>
    <w:rsid w:val="002C3D24"/>
    <w:rsid w:val="002C4AB2"/>
    <w:rsid w:val="002C54B5"/>
    <w:rsid w:val="002D3DBE"/>
    <w:rsid w:val="002D45BB"/>
    <w:rsid w:val="002E2129"/>
    <w:rsid w:val="002E3D74"/>
    <w:rsid w:val="002E534E"/>
    <w:rsid w:val="002E5674"/>
    <w:rsid w:val="002E7787"/>
    <w:rsid w:val="002F1DF3"/>
    <w:rsid w:val="002F7340"/>
    <w:rsid w:val="002F7D33"/>
    <w:rsid w:val="003008A7"/>
    <w:rsid w:val="00304F25"/>
    <w:rsid w:val="00311A3B"/>
    <w:rsid w:val="00317AF9"/>
    <w:rsid w:val="00321864"/>
    <w:rsid w:val="0032331E"/>
    <w:rsid w:val="00323DD4"/>
    <w:rsid w:val="00327952"/>
    <w:rsid w:val="00331DD3"/>
    <w:rsid w:val="003345EF"/>
    <w:rsid w:val="003350E9"/>
    <w:rsid w:val="003401B3"/>
    <w:rsid w:val="003415B8"/>
    <w:rsid w:val="003522EF"/>
    <w:rsid w:val="0035346F"/>
    <w:rsid w:val="0035520F"/>
    <w:rsid w:val="00355428"/>
    <w:rsid w:val="003606FE"/>
    <w:rsid w:val="00361E11"/>
    <w:rsid w:val="00362A64"/>
    <w:rsid w:val="0036383D"/>
    <w:rsid w:val="0036650F"/>
    <w:rsid w:val="00370751"/>
    <w:rsid w:val="00370A95"/>
    <w:rsid w:val="00372814"/>
    <w:rsid w:val="003768BE"/>
    <w:rsid w:val="00376B5A"/>
    <w:rsid w:val="00376FF2"/>
    <w:rsid w:val="003803C5"/>
    <w:rsid w:val="003809CA"/>
    <w:rsid w:val="00381812"/>
    <w:rsid w:val="00385B89"/>
    <w:rsid w:val="003917DF"/>
    <w:rsid w:val="00391A84"/>
    <w:rsid w:val="00392E7E"/>
    <w:rsid w:val="00393034"/>
    <w:rsid w:val="003964F7"/>
    <w:rsid w:val="00397A73"/>
    <w:rsid w:val="003A2702"/>
    <w:rsid w:val="003A4BAC"/>
    <w:rsid w:val="003A608D"/>
    <w:rsid w:val="003B138B"/>
    <w:rsid w:val="003B201E"/>
    <w:rsid w:val="003B69AE"/>
    <w:rsid w:val="003C0CA3"/>
    <w:rsid w:val="003C118C"/>
    <w:rsid w:val="003C119F"/>
    <w:rsid w:val="003C4145"/>
    <w:rsid w:val="003D1A5C"/>
    <w:rsid w:val="003D1F1D"/>
    <w:rsid w:val="003D263B"/>
    <w:rsid w:val="003D2FE8"/>
    <w:rsid w:val="003D3087"/>
    <w:rsid w:val="003D3D1D"/>
    <w:rsid w:val="003D48A8"/>
    <w:rsid w:val="003D766F"/>
    <w:rsid w:val="003E29CF"/>
    <w:rsid w:val="003E528C"/>
    <w:rsid w:val="003E7662"/>
    <w:rsid w:val="003F0243"/>
    <w:rsid w:val="003F3EDB"/>
    <w:rsid w:val="003F785D"/>
    <w:rsid w:val="004015C6"/>
    <w:rsid w:val="004017B3"/>
    <w:rsid w:val="00402579"/>
    <w:rsid w:val="00402B15"/>
    <w:rsid w:val="00402EDE"/>
    <w:rsid w:val="00413C2D"/>
    <w:rsid w:val="00421A50"/>
    <w:rsid w:val="004232AC"/>
    <w:rsid w:val="0042468F"/>
    <w:rsid w:val="0042602B"/>
    <w:rsid w:val="00426722"/>
    <w:rsid w:val="00434CEE"/>
    <w:rsid w:val="004369FD"/>
    <w:rsid w:val="004475FA"/>
    <w:rsid w:val="00452025"/>
    <w:rsid w:val="00452DEB"/>
    <w:rsid w:val="00455CD4"/>
    <w:rsid w:val="00462DB2"/>
    <w:rsid w:val="00464548"/>
    <w:rsid w:val="00466265"/>
    <w:rsid w:val="004677E2"/>
    <w:rsid w:val="0047115D"/>
    <w:rsid w:val="0047186C"/>
    <w:rsid w:val="004728DE"/>
    <w:rsid w:val="00474066"/>
    <w:rsid w:val="00475A4B"/>
    <w:rsid w:val="00476328"/>
    <w:rsid w:val="004766C5"/>
    <w:rsid w:val="00476DEA"/>
    <w:rsid w:val="00477334"/>
    <w:rsid w:val="004810DB"/>
    <w:rsid w:val="0048733C"/>
    <w:rsid w:val="00495CED"/>
    <w:rsid w:val="004A3D08"/>
    <w:rsid w:val="004A4DB4"/>
    <w:rsid w:val="004A52AC"/>
    <w:rsid w:val="004A6546"/>
    <w:rsid w:val="004A79C0"/>
    <w:rsid w:val="004B71DD"/>
    <w:rsid w:val="004C3E8E"/>
    <w:rsid w:val="004C43AD"/>
    <w:rsid w:val="004C4B2B"/>
    <w:rsid w:val="004C635A"/>
    <w:rsid w:val="004C7177"/>
    <w:rsid w:val="004C751E"/>
    <w:rsid w:val="004D505E"/>
    <w:rsid w:val="004E1DEE"/>
    <w:rsid w:val="004F0C25"/>
    <w:rsid w:val="004F2CD0"/>
    <w:rsid w:val="004F5E1B"/>
    <w:rsid w:val="004F79C4"/>
    <w:rsid w:val="00505B70"/>
    <w:rsid w:val="005137CE"/>
    <w:rsid w:val="0051495B"/>
    <w:rsid w:val="00522816"/>
    <w:rsid w:val="00524047"/>
    <w:rsid w:val="00524579"/>
    <w:rsid w:val="00527A36"/>
    <w:rsid w:val="00527BBA"/>
    <w:rsid w:val="0053081F"/>
    <w:rsid w:val="00531B75"/>
    <w:rsid w:val="005325F1"/>
    <w:rsid w:val="00534135"/>
    <w:rsid w:val="00534917"/>
    <w:rsid w:val="00534D20"/>
    <w:rsid w:val="00535829"/>
    <w:rsid w:val="00535B68"/>
    <w:rsid w:val="00535CB6"/>
    <w:rsid w:val="00536355"/>
    <w:rsid w:val="005407EB"/>
    <w:rsid w:val="0054173C"/>
    <w:rsid w:val="00542C88"/>
    <w:rsid w:val="005500E9"/>
    <w:rsid w:val="00550F4A"/>
    <w:rsid w:val="005523CB"/>
    <w:rsid w:val="005531B8"/>
    <w:rsid w:val="0055649B"/>
    <w:rsid w:val="005567CE"/>
    <w:rsid w:val="00560536"/>
    <w:rsid w:val="005706AA"/>
    <w:rsid w:val="00575F26"/>
    <w:rsid w:val="005834A4"/>
    <w:rsid w:val="005846F9"/>
    <w:rsid w:val="005879E3"/>
    <w:rsid w:val="00593BFE"/>
    <w:rsid w:val="00597AF3"/>
    <w:rsid w:val="005A6A19"/>
    <w:rsid w:val="005A6EFD"/>
    <w:rsid w:val="005B300B"/>
    <w:rsid w:val="005B54AE"/>
    <w:rsid w:val="005C1948"/>
    <w:rsid w:val="005C22F5"/>
    <w:rsid w:val="005C2D77"/>
    <w:rsid w:val="005C3527"/>
    <w:rsid w:val="005C3E4B"/>
    <w:rsid w:val="005C47C4"/>
    <w:rsid w:val="005C6EE6"/>
    <w:rsid w:val="005D154D"/>
    <w:rsid w:val="005E1514"/>
    <w:rsid w:val="005E7738"/>
    <w:rsid w:val="005F5280"/>
    <w:rsid w:val="005F7183"/>
    <w:rsid w:val="005F7433"/>
    <w:rsid w:val="00600B5E"/>
    <w:rsid w:val="0060447F"/>
    <w:rsid w:val="00604549"/>
    <w:rsid w:val="00611B6D"/>
    <w:rsid w:val="006122F2"/>
    <w:rsid w:val="006152FE"/>
    <w:rsid w:val="00616EE0"/>
    <w:rsid w:val="00617B8F"/>
    <w:rsid w:val="00621869"/>
    <w:rsid w:val="0062225C"/>
    <w:rsid w:val="0062231D"/>
    <w:rsid w:val="0062298F"/>
    <w:rsid w:val="00623433"/>
    <w:rsid w:val="0062417B"/>
    <w:rsid w:val="00630A3A"/>
    <w:rsid w:val="00633F27"/>
    <w:rsid w:val="0063518D"/>
    <w:rsid w:val="00636C51"/>
    <w:rsid w:val="00640646"/>
    <w:rsid w:val="006413E5"/>
    <w:rsid w:val="00642B94"/>
    <w:rsid w:val="00645CCC"/>
    <w:rsid w:val="00646809"/>
    <w:rsid w:val="00650742"/>
    <w:rsid w:val="00650824"/>
    <w:rsid w:val="006529C0"/>
    <w:rsid w:val="00654883"/>
    <w:rsid w:val="00654F94"/>
    <w:rsid w:val="00660843"/>
    <w:rsid w:val="0066191A"/>
    <w:rsid w:val="006627BA"/>
    <w:rsid w:val="00663E40"/>
    <w:rsid w:val="0066545F"/>
    <w:rsid w:val="00667033"/>
    <w:rsid w:val="00667386"/>
    <w:rsid w:val="006704D8"/>
    <w:rsid w:val="00670BD1"/>
    <w:rsid w:val="00674BE4"/>
    <w:rsid w:val="00674D7D"/>
    <w:rsid w:val="0067787B"/>
    <w:rsid w:val="00683281"/>
    <w:rsid w:val="00686722"/>
    <w:rsid w:val="0068765D"/>
    <w:rsid w:val="006912B1"/>
    <w:rsid w:val="00693119"/>
    <w:rsid w:val="00694BFF"/>
    <w:rsid w:val="00694CF0"/>
    <w:rsid w:val="00695B7A"/>
    <w:rsid w:val="00695E62"/>
    <w:rsid w:val="006A1A62"/>
    <w:rsid w:val="006A506B"/>
    <w:rsid w:val="006A6795"/>
    <w:rsid w:val="006B0B48"/>
    <w:rsid w:val="006B7207"/>
    <w:rsid w:val="006B74E1"/>
    <w:rsid w:val="006C3420"/>
    <w:rsid w:val="006C6495"/>
    <w:rsid w:val="006D6916"/>
    <w:rsid w:val="006E0096"/>
    <w:rsid w:val="006E1B99"/>
    <w:rsid w:val="006E2634"/>
    <w:rsid w:val="006E3667"/>
    <w:rsid w:val="006E3BAB"/>
    <w:rsid w:val="006E5845"/>
    <w:rsid w:val="006E6CB3"/>
    <w:rsid w:val="006E7A31"/>
    <w:rsid w:val="006F3475"/>
    <w:rsid w:val="006F39DE"/>
    <w:rsid w:val="00700B42"/>
    <w:rsid w:val="00701377"/>
    <w:rsid w:val="007035E8"/>
    <w:rsid w:val="00704FDD"/>
    <w:rsid w:val="00710141"/>
    <w:rsid w:val="00711805"/>
    <w:rsid w:val="007118E6"/>
    <w:rsid w:val="00711A69"/>
    <w:rsid w:val="0071324C"/>
    <w:rsid w:val="007138D6"/>
    <w:rsid w:val="0072231D"/>
    <w:rsid w:val="00722490"/>
    <w:rsid w:val="00722A76"/>
    <w:rsid w:val="007239B0"/>
    <w:rsid w:val="007254AF"/>
    <w:rsid w:val="00726DA8"/>
    <w:rsid w:val="007427E0"/>
    <w:rsid w:val="00742ACC"/>
    <w:rsid w:val="00746AC2"/>
    <w:rsid w:val="00754203"/>
    <w:rsid w:val="0075510A"/>
    <w:rsid w:val="007565BF"/>
    <w:rsid w:val="00764C07"/>
    <w:rsid w:val="00772679"/>
    <w:rsid w:val="00772834"/>
    <w:rsid w:val="00774F3B"/>
    <w:rsid w:val="00775BDA"/>
    <w:rsid w:val="0077735E"/>
    <w:rsid w:val="00777ED0"/>
    <w:rsid w:val="00781E7C"/>
    <w:rsid w:val="00782D0E"/>
    <w:rsid w:val="00787170"/>
    <w:rsid w:val="0078744F"/>
    <w:rsid w:val="00790735"/>
    <w:rsid w:val="00793F04"/>
    <w:rsid w:val="007942CF"/>
    <w:rsid w:val="007A0394"/>
    <w:rsid w:val="007A06E4"/>
    <w:rsid w:val="007A41D5"/>
    <w:rsid w:val="007A4E11"/>
    <w:rsid w:val="007A637B"/>
    <w:rsid w:val="007B12B6"/>
    <w:rsid w:val="007B195E"/>
    <w:rsid w:val="007B20F9"/>
    <w:rsid w:val="007B329F"/>
    <w:rsid w:val="007B50F2"/>
    <w:rsid w:val="007B6BB3"/>
    <w:rsid w:val="007B7335"/>
    <w:rsid w:val="007C07FB"/>
    <w:rsid w:val="007C0EE4"/>
    <w:rsid w:val="007C12B3"/>
    <w:rsid w:val="007C2241"/>
    <w:rsid w:val="007C2743"/>
    <w:rsid w:val="007C45B5"/>
    <w:rsid w:val="007D48C4"/>
    <w:rsid w:val="007D6D81"/>
    <w:rsid w:val="007E1E88"/>
    <w:rsid w:val="007E5D3F"/>
    <w:rsid w:val="007E7CFE"/>
    <w:rsid w:val="007F423F"/>
    <w:rsid w:val="007F58AF"/>
    <w:rsid w:val="007F6F9B"/>
    <w:rsid w:val="008005ED"/>
    <w:rsid w:val="00802678"/>
    <w:rsid w:val="00804400"/>
    <w:rsid w:val="008044EA"/>
    <w:rsid w:val="00810700"/>
    <w:rsid w:val="00812F79"/>
    <w:rsid w:val="00813E52"/>
    <w:rsid w:val="008148B5"/>
    <w:rsid w:val="00815A10"/>
    <w:rsid w:val="008165CD"/>
    <w:rsid w:val="00816D64"/>
    <w:rsid w:val="00825BE5"/>
    <w:rsid w:val="00827D6E"/>
    <w:rsid w:val="00831E52"/>
    <w:rsid w:val="00831E71"/>
    <w:rsid w:val="0083246A"/>
    <w:rsid w:val="00832925"/>
    <w:rsid w:val="00835F4E"/>
    <w:rsid w:val="00840367"/>
    <w:rsid w:val="00841D62"/>
    <w:rsid w:val="008420DF"/>
    <w:rsid w:val="00842DBF"/>
    <w:rsid w:val="00847647"/>
    <w:rsid w:val="00847EFF"/>
    <w:rsid w:val="00850601"/>
    <w:rsid w:val="00850EC0"/>
    <w:rsid w:val="00860D93"/>
    <w:rsid w:val="0086767D"/>
    <w:rsid w:val="0087101E"/>
    <w:rsid w:val="00871401"/>
    <w:rsid w:val="008739ED"/>
    <w:rsid w:val="00874CC0"/>
    <w:rsid w:val="0087642E"/>
    <w:rsid w:val="00877368"/>
    <w:rsid w:val="0087799B"/>
    <w:rsid w:val="00881356"/>
    <w:rsid w:val="00882E12"/>
    <w:rsid w:val="00883583"/>
    <w:rsid w:val="008913DE"/>
    <w:rsid w:val="00892DAC"/>
    <w:rsid w:val="00893792"/>
    <w:rsid w:val="00894ABA"/>
    <w:rsid w:val="00897AA8"/>
    <w:rsid w:val="008A07B7"/>
    <w:rsid w:val="008A0849"/>
    <w:rsid w:val="008A0E2E"/>
    <w:rsid w:val="008A5424"/>
    <w:rsid w:val="008B73D7"/>
    <w:rsid w:val="008C2AF0"/>
    <w:rsid w:val="008C445A"/>
    <w:rsid w:val="008C49F5"/>
    <w:rsid w:val="008C76AF"/>
    <w:rsid w:val="008D126A"/>
    <w:rsid w:val="008D260D"/>
    <w:rsid w:val="008D299C"/>
    <w:rsid w:val="008D494A"/>
    <w:rsid w:val="008E5BB6"/>
    <w:rsid w:val="008E701A"/>
    <w:rsid w:val="008E791D"/>
    <w:rsid w:val="008F05D4"/>
    <w:rsid w:val="008F198C"/>
    <w:rsid w:val="008F34F0"/>
    <w:rsid w:val="008F6E7B"/>
    <w:rsid w:val="009043AA"/>
    <w:rsid w:val="009048D8"/>
    <w:rsid w:val="00911B6F"/>
    <w:rsid w:val="00911FD3"/>
    <w:rsid w:val="00912B78"/>
    <w:rsid w:val="0091310C"/>
    <w:rsid w:val="009137A4"/>
    <w:rsid w:val="00922427"/>
    <w:rsid w:val="0092377E"/>
    <w:rsid w:val="00924EBF"/>
    <w:rsid w:val="0093118C"/>
    <w:rsid w:val="00932857"/>
    <w:rsid w:val="00932AC7"/>
    <w:rsid w:val="009360E0"/>
    <w:rsid w:val="00942649"/>
    <w:rsid w:val="009459D5"/>
    <w:rsid w:val="009471EE"/>
    <w:rsid w:val="00954E78"/>
    <w:rsid w:val="009603EE"/>
    <w:rsid w:val="00961C46"/>
    <w:rsid w:val="009646CD"/>
    <w:rsid w:val="0096639A"/>
    <w:rsid w:val="00967DD6"/>
    <w:rsid w:val="00971A0A"/>
    <w:rsid w:val="009725AF"/>
    <w:rsid w:val="00973183"/>
    <w:rsid w:val="0097373B"/>
    <w:rsid w:val="0097617D"/>
    <w:rsid w:val="00977F5E"/>
    <w:rsid w:val="00982D74"/>
    <w:rsid w:val="00986B66"/>
    <w:rsid w:val="009911BB"/>
    <w:rsid w:val="00992239"/>
    <w:rsid w:val="009A0FAC"/>
    <w:rsid w:val="009A2359"/>
    <w:rsid w:val="009A4A23"/>
    <w:rsid w:val="009A7ED2"/>
    <w:rsid w:val="009C1669"/>
    <w:rsid w:val="009C1BF2"/>
    <w:rsid w:val="009C4192"/>
    <w:rsid w:val="009C7797"/>
    <w:rsid w:val="009D008B"/>
    <w:rsid w:val="009D336A"/>
    <w:rsid w:val="009D4D1B"/>
    <w:rsid w:val="009E0279"/>
    <w:rsid w:val="009E11A1"/>
    <w:rsid w:val="009E1DE0"/>
    <w:rsid w:val="009E343F"/>
    <w:rsid w:val="009E57A4"/>
    <w:rsid w:val="009E73C4"/>
    <w:rsid w:val="009F2060"/>
    <w:rsid w:val="009F3691"/>
    <w:rsid w:val="009F3EDF"/>
    <w:rsid w:val="009F4F2E"/>
    <w:rsid w:val="009F6E42"/>
    <w:rsid w:val="00A0148F"/>
    <w:rsid w:val="00A0481D"/>
    <w:rsid w:val="00A05044"/>
    <w:rsid w:val="00A07CA7"/>
    <w:rsid w:val="00A11574"/>
    <w:rsid w:val="00A12856"/>
    <w:rsid w:val="00A14555"/>
    <w:rsid w:val="00A1502F"/>
    <w:rsid w:val="00A2370F"/>
    <w:rsid w:val="00A238FD"/>
    <w:rsid w:val="00A2568C"/>
    <w:rsid w:val="00A270ED"/>
    <w:rsid w:val="00A325BB"/>
    <w:rsid w:val="00A338B6"/>
    <w:rsid w:val="00A353C7"/>
    <w:rsid w:val="00A374A6"/>
    <w:rsid w:val="00A44853"/>
    <w:rsid w:val="00A45042"/>
    <w:rsid w:val="00A4536F"/>
    <w:rsid w:val="00A45796"/>
    <w:rsid w:val="00A517CA"/>
    <w:rsid w:val="00A532A0"/>
    <w:rsid w:val="00A55587"/>
    <w:rsid w:val="00A55636"/>
    <w:rsid w:val="00A6248C"/>
    <w:rsid w:val="00A62856"/>
    <w:rsid w:val="00A70FB0"/>
    <w:rsid w:val="00A742A3"/>
    <w:rsid w:val="00A7439A"/>
    <w:rsid w:val="00A75511"/>
    <w:rsid w:val="00A75564"/>
    <w:rsid w:val="00A77FF5"/>
    <w:rsid w:val="00A820AD"/>
    <w:rsid w:val="00A85128"/>
    <w:rsid w:val="00A91681"/>
    <w:rsid w:val="00A956E3"/>
    <w:rsid w:val="00A97366"/>
    <w:rsid w:val="00AA1044"/>
    <w:rsid w:val="00AA4160"/>
    <w:rsid w:val="00AA57C7"/>
    <w:rsid w:val="00AA5F9E"/>
    <w:rsid w:val="00AB0114"/>
    <w:rsid w:val="00AB09D0"/>
    <w:rsid w:val="00AB42D3"/>
    <w:rsid w:val="00AB64A4"/>
    <w:rsid w:val="00AC1B25"/>
    <w:rsid w:val="00AC2F52"/>
    <w:rsid w:val="00AC4EA8"/>
    <w:rsid w:val="00AE06BD"/>
    <w:rsid w:val="00AE2C46"/>
    <w:rsid w:val="00AE2DE5"/>
    <w:rsid w:val="00AF00ED"/>
    <w:rsid w:val="00AF09C3"/>
    <w:rsid w:val="00AF0DA6"/>
    <w:rsid w:val="00AF33B8"/>
    <w:rsid w:val="00AF357E"/>
    <w:rsid w:val="00AF4368"/>
    <w:rsid w:val="00AF5B7E"/>
    <w:rsid w:val="00AF71AA"/>
    <w:rsid w:val="00B04FE6"/>
    <w:rsid w:val="00B068DC"/>
    <w:rsid w:val="00B1115A"/>
    <w:rsid w:val="00B1153B"/>
    <w:rsid w:val="00B1287E"/>
    <w:rsid w:val="00B139C2"/>
    <w:rsid w:val="00B14573"/>
    <w:rsid w:val="00B2287A"/>
    <w:rsid w:val="00B24F23"/>
    <w:rsid w:val="00B35779"/>
    <w:rsid w:val="00B40423"/>
    <w:rsid w:val="00B43F6B"/>
    <w:rsid w:val="00B440AE"/>
    <w:rsid w:val="00B45374"/>
    <w:rsid w:val="00B468B0"/>
    <w:rsid w:val="00B5258D"/>
    <w:rsid w:val="00B55363"/>
    <w:rsid w:val="00B55880"/>
    <w:rsid w:val="00B62DEB"/>
    <w:rsid w:val="00B64EDE"/>
    <w:rsid w:val="00B719EE"/>
    <w:rsid w:val="00B76ADF"/>
    <w:rsid w:val="00B77B36"/>
    <w:rsid w:val="00B8284D"/>
    <w:rsid w:val="00B82885"/>
    <w:rsid w:val="00B83CF4"/>
    <w:rsid w:val="00B8648C"/>
    <w:rsid w:val="00B872D2"/>
    <w:rsid w:val="00B90842"/>
    <w:rsid w:val="00B91582"/>
    <w:rsid w:val="00B93503"/>
    <w:rsid w:val="00B9547F"/>
    <w:rsid w:val="00B959F1"/>
    <w:rsid w:val="00B95A6A"/>
    <w:rsid w:val="00B95EF4"/>
    <w:rsid w:val="00B966DF"/>
    <w:rsid w:val="00BA22CB"/>
    <w:rsid w:val="00BA4F82"/>
    <w:rsid w:val="00BA5602"/>
    <w:rsid w:val="00BA625F"/>
    <w:rsid w:val="00BB1466"/>
    <w:rsid w:val="00BB1A57"/>
    <w:rsid w:val="00BB26C8"/>
    <w:rsid w:val="00BB2B3C"/>
    <w:rsid w:val="00BB55D5"/>
    <w:rsid w:val="00BB5E80"/>
    <w:rsid w:val="00BB7C1A"/>
    <w:rsid w:val="00BC0ED0"/>
    <w:rsid w:val="00BC17C3"/>
    <w:rsid w:val="00BD0B66"/>
    <w:rsid w:val="00BD0F8A"/>
    <w:rsid w:val="00BD1C6D"/>
    <w:rsid w:val="00BD5BDD"/>
    <w:rsid w:val="00BD6512"/>
    <w:rsid w:val="00BD7F92"/>
    <w:rsid w:val="00BE0B7E"/>
    <w:rsid w:val="00BE100A"/>
    <w:rsid w:val="00BE3B82"/>
    <w:rsid w:val="00BE473C"/>
    <w:rsid w:val="00BE6EE3"/>
    <w:rsid w:val="00BE7E39"/>
    <w:rsid w:val="00BF0773"/>
    <w:rsid w:val="00BF2C05"/>
    <w:rsid w:val="00BF42F3"/>
    <w:rsid w:val="00C00286"/>
    <w:rsid w:val="00C04767"/>
    <w:rsid w:val="00C0480B"/>
    <w:rsid w:val="00C07D48"/>
    <w:rsid w:val="00C10400"/>
    <w:rsid w:val="00C10783"/>
    <w:rsid w:val="00C10D9D"/>
    <w:rsid w:val="00C12EF5"/>
    <w:rsid w:val="00C13954"/>
    <w:rsid w:val="00C173F7"/>
    <w:rsid w:val="00C21C70"/>
    <w:rsid w:val="00C25B5D"/>
    <w:rsid w:val="00C26741"/>
    <w:rsid w:val="00C30427"/>
    <w:rsid w:val="00C3086B"/>
    <w:rsid w:val="00C360AB"/>
    <w:rsid w:val="00C36526"/>
    <w:rsid w:val="00C40021"/>
    <w:rsid w:val="00C43F81"/>
    <w:rsid w:val="00C44D27"/>
    <w:rsid w:val="00C47D91"/>
    <w:rsid w:val="00C540DE"/>
    <w:rsid w:val="00C547B0"/>
    <w:rsid w:val="00C5539D"/>
    <w:rsid w:val="00C5784D"/>
    <w:rsid w:val="00C655E2"/>
    <w:rsid w:val="00C66413"/>
    <w:rsid w:val="00C6686D"/>
    <w:rsid w:val="00C70EFA"/>
    <w:rsid w:val="00C73256"/>
    <w:rsid w:val="00C76AB5"/>
    <w:rsid w:val="00C8162A"/>
    <w:rsid w:val="00C84FD1"/>
    <w:rsid w:val="00C8500C"/>
    <w:rsid w:val="00C9157D"/>
    <w:rsid w:val="00CA6677"/>
    <w:rsid w:val="00CA7711"/>
    <w:rsid w:val="00CA7B00"/>
    <w:rsid w:val="00CB452B"/>
    <w:rsid w:val="00CC69E4"/>
    <w:rsid w:val="00CD03DB"/>
    <w:rsid w:val="00CD08E7"/>
    <w:rsid w:val="00CD09CC"/>
    <w:rsid w:val="00CE0E29"/>
    <w:rsid w:val="00CE1B04"/>
    <w:rsid w:val="00CE2B61"/>
    <w:rsid w:val="00CE647B"/>
    <w:rsid w:val="00CE6BD9"/>
    <w:rsid w:val="00CF4045"/>
    <w:rsid w:val="00CF659D"/>
    <w:rsid w:val="00CF76F6"/>
    <w:rsid w:val="00D064DA"/>
    <w:rsid w:val="00D138B9"/>
    <w:rsid w:val="00D146AD"/>
    <w:rsid w:val="00D16D7E"/>
    <w:rsid w:val="00D201BC"/>
    <w:rsid w:val="00D207AC"/>
    <w:rsid w:val="00D219F5"/>
    <w:rsid w:val="00D22EF3"/>
    <w:rsid w:val="00D31B96"/>
    <w:rsid w:val="00D34B45"/>
    <w:rsid w:val="00D356E8"/>
    <w:rsid w:val="00D411FC"/>
    <w:rsid w:val="00D5453B"/>
    <w:rsid w:val="00D5606F"/>
    <w:rsid w:val="00D61DF5"/>
    <w:rsid w:val="00D7012B"/>
    <w:rsid w:val="00D70CA6"/>
    <w:rsid w:val="00D82347"/>
    <w:rsid w:val="00D83491"/>
    <w:rsid w:val="00D835E4"/>
    <w:rsid w:val="00D84300"/>
    <w:rsid w:val="00D85972"/>
    <w:rsid w:val="00D86BE1"/>
    <w:rsid w:val="00D87C50"/>
    <w:rsid w:val="00D90381"/>
    <w:rsid w:val="00D95F0D"/>
    <w:rsid w:val="00D96B45"/>
    <w:rsid w:val="00DA093B"/>
    <w:rsid w:val="00DA2595"/>
    <w:rsid w:val="00DA28F9"/>
    <w:rsid w:val="00DA47D3"/>
    <w:rsid w:val="00DA5A1E"/>
    <w:rsid w:val="00DA63DA"/>
    <w:rsid w:val="00DA6A57"/>
    <w:rsid w:val="00DA6AC3"/>
    <w:rsid w:val="00DB1AAF"/>
    <w:rsid w:val="00DB40C2"/>
    <w:rsid w:val="00DB4197"/>
    <w:rsid w:val="00DB5425"/>
    <w:rsid w:val="00DB6553"/>
    <w:rsid w:val="00DC14C9"/>
    <w:rsid w:val="00DC6811"/>
    <w:rsid w:val="00DC71B0"/>
    <w:rsid w:val="00DD5D3B"/>
    <w:rsid w:val="00DE0CA9"/>
    <w:rsid w:val="00DE1247"/>
    <w:rsid w:val="00DF5530"/>
    <w:rsid w:val="00DF5A44"/>
    <w:rsid w:val="00DF6397"/>
    <w:rsid w:val="00E00E58"/>
    <w:rsid w:val="00E01901"/>
    <w:rsid w:val="00E03BE8"/>
    <w:rsid w:val="00E061E8"/>
    <w:rsid w:val="00E0649C"/>
    <w:rsid w:val="00E1050B"/>
    <w:rsid w:val="00E110D8"/>
    <w:rsid w:val="00E14F29"/>
    <w:rsid w:val="00E16537"/>
    <w:rsid w:val="00E210F9"/>
    <w:rsid w:val="00E21635"/>
    <w:rsid w:val="00E2272A"/>
    <w:rsid w:val="00E253F1"/>
    <w:rsid w:val="00E26B2A"/>
    <w:rsid w:val="00E27DCF"/>
    <w:rsid w:val="00E27DD4"/>
    <w:rsid w:val="00E3079A"/>
    <w:rsid w:val="00E307CE"/>
    <w:rsid w:val="00E3262D"/>
    <w:rsid w:val="00E3276F"/>
    <w:rsid w:val="00E34024"/>
    <w:rsid w:val="00E347AB"/>
    <w:rsid w:val="00E3710E"/>
    <w:rsid w:val="00E37278"/>
    <w:rsid w:val="00E42FBE"/>
    <w:rsid w:val="00E46342"/>
    <w:rsid w:val="00E4640A"/>
    <w:rsid w:val="00E46507"/>
    <w:rsid w:val="00E46AAB"/>
    <w:rsid w:val="00E46CC0"/>
    <w:rsid w:val="00E51349"/>
    <w:rsid w:val="00E52B70"/>
    <w:rsid w:val="00E56286"/>
    <w:rsid w:val="00E6123B"/>
    <w:rsid w:val="00E61AD9"/>
    <w:rsid w:val="00E64A8B"/>
    <w:rsid w:val="00E65450"/>
    <w:rsid w:val="00E70500"/>
    <w:rsid w:val="00E70EBA"/>
    <w:rsid w:val="00E7122D"/>
    <w:rsid w:val="00E716E3"/>
    <w:rsid w:val="00E72E8A"/>
    <w:rsid w:val="00E76C6A"/>
    <w:rsid w:val="00E83315"/>
    <w:rsid w:val="00E86796"/>
    <w:rsid w:val="00E954D5"/>
    <w:rsid w:val="00E95CD3"/>
    <w:rsid w:val="00EA159C"/>
    <w:rsid w:val="00EA211F"/>
    <w:rsid w:val="00EA2FAC"/>
    <w:rsid w:val="00EA447F"/>
    <w:rsid w:val="00EB1132"/>
    <w:rsid w:val="00EC1801"/>
    <w:rsid w:val="00EC1D82"/>
    <w:rsid w:val="00EC3B68"/>
    <w:rsid w:val="00EC4B21"/>
    <w:rsid w:val="00EC5C03"/>
    <w:rsid w:val="00EC7353"/>
    <w:rsid w:val="00ED1D12"/>
    <w:rsid w:val="00ED308C"/>
    <w:rsid w:val="00ED3292"/>
    <w:rsid w:val="00ED5CFC"/>
    <w:rsid w:val="00ED5D0A"/>
    <w:rsid w:val="00EE1359"/>
    <w:rsid w:val="00EE2B60"/>
    <w:rsid w:val="00EE385A"/>
    <w:rsid w:val="00EE4F88"/>
    <w:rsid w:val="00EE517F"/>
    <w:rsid w:val="00EE6C73"/>
    <w:rsid w:val="00EE7609"/>
    <w:rsid w:val="00EF5D02"/>
    <w:rsid w:val="00F00B99"/>
    <w:rsid w:val="00F01805"/>
    <w:rsid w:val="00F035B0"/>
    <w:rsid w:val="00F06653"/>
    <w:rsid w:val="00F12B93"/>
    <w:rsid w:val="00F14199"/>
    <w:rsid w:val="00F1426C"/>
    <w:rsid w:val="00F20900"/>
    <w:rsid w:val="00F30A2D"/>
    <w:rsid w:val="00F32DA4"/>
    <w:rsid w:val="00F3328D"/>
    <w:rsid w:val="00F34727"/>
    <w:rsid w:val="00F3753B"/>
    <w:rsid w:val="00F41735"/>
    <w:rsid w:val="00F42F71"/>
    <w:rsid w:val="00F433B7"/>
    <w:rsid w:val="00F4351E"/>
    <w:rsid w:val="00F43B15"/>
    <w:rsid w:val="00F44B66"/>
    <w:rsid w:val="00F4696F"/>
    <w:rsid w:val="00F46EBF"/>
    <w:rsid w:val="00F519CF"/>
    <w:rsid w:val="00F53EC8"/>
    <w:rsid w:val="00F55362"/>
    <w:rsid w:val="00F561FA"/>
    <w:rsid w:val="00F636EA"/>
    <w:rsid w:val="00F63850"/>
    <w:rsid w:val="00F65F6A"/>
    <w:rsid w:val="00F67EE4"/>
    <w:rsid w:val="00F71BB6"/>
    <w:rsid w:val="00F72999"/>
    <w:rsid w:val="00F74644"/>
    <w:rsid w:val="00F75D2B"/>
    <w:rsid w:val="00F75F88"/>
    <w:rsid w:val="00F77A03"/>
    <w:rsid w:val="00F809A9"/>
    <w:rsid w:val="00F8564B"/>
    <w:rsid w:val="00F86543"/>
    <w:rsid w:val="00F87AC4"/>
    <w:rsid w:val="00F932A2"/>
    <w:rsid w:val="00F93827"/>
    <w:rsid w:val="00FA1851"/>
    <w:rsid w:val="00FA26CE"/>
    <w:rsid w:val="00FA5678"/>
    <w:rsid w:val="00FA5AA4"/>
    <w:rsid w:val="00FA630F"/>
    <w:rsid w:val="00FA68D3"/>
    <w:rsid w:val="00FB1159"/>
    <w:rsid w:val="00FB1EC2"/>
    <w:rsid w:val="00FB6EC0"/>
    <w:rsid w:val="00FB74C2"/>
    <w:rsid w:val="00FB7B6A"/>
    <w:rsid w:val="00FC025B"/>
    <w:rsid w:val="00FC3ECB"/>
    <w:rsid w:val="00FC4A2F"/>
    <w:rsid w:val="00FD0072"/>
    <w:rsid w:val="00FD029E"/>
    <w:rsid w:val="00FD03C5"/>
    <w:rsid w:val="00FD0C9E"/>
    <w:rsid w:val="00FD1D17"/>
    <w:rsid w:val="00FD2D0F"/>
    <w:rsid w:val="00FD7195"/>
    <w:rsid w:val="00FE1CEA"/>
    <w:rsid w:val="00FF108C"/>
    <w:rsid w:val="00FF7444"/>
    <w:rsid w:val="064FF762"/>
    <w:rsid w:val="07E93712"/>
    <w:rsid w:val="07F23236"/>
    <w:rsid w:val="1F7C210A"/>
    <w:rsid w:val="205E7473"/>
    <w:rsid w:val="20D2A90B"/>
    <w:rsid w:val="27346619"/>
    <w:rsid w:val="273E59F3"/>
    <w:rsid w:val="32AAF29F"/>
    <w:rsid w:val="394A6AA7"/>
    <w:rsid w:val="3D57CEA3"/>
    <w:rsid w:val="3FD76714"/>
    <w:rsid w:val="40BFE59A"/>
    <w:rsid w:val="41F986AE"/>
    <w:rsid w:val="47EF721E"/>
    <w:rsid w:val="554AA840"/>
    <w:rsid w:val="6339EEA4"/>
    <w:rsid w:val="66F54758"/>
    <w:rsid w:val="6FD8D792"/>
    <w:rsid w:val="7E09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211FE"/>
  <w15:docId w15:val="{E8682112-3AF4-4C71-9198-CB5D4BAC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527"/>
    <w:pPr>
      <w:spacing w:after="120"/>
    </w:pPr>
    <w:rPr>
      <w:rFonts w:ascii="Inter" w:eastAsia="Times New Roman" w:hAnsi="Inter" w:cs="Times New Roman"/>
      <w:sz w:val="20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7F35"/>
    <w:pPr>
      <w:keepNext/>
      <w:keepLines/>
      <w:spacing w:before="240"/>
      <w:outlineLvl w:val="0"/>
    </w:pPr>
    <w:rPr>
      <w:rFonts w:ascii="Barlow" w:eastAsiaTheme="majorEastAsia" w:hAnsi="Barlow" w:cstheme="majorBidi"/>
      <w:b/>
      <w:color w:val="002E45"/>
      <w:sz w:val="72"/>
      <w:szCs w:val="32"/>
    </w:rPr>
  </w:style>
  <w:style w:type="paragraph" w:styleId="Heading2">
    <w:name w:val="heading 2"/>
    <w:basedOn w:val="Heading1"/>
    <w:link w:val="Heading2Char"/>
    <w:unhideWhenUsed/>
    <w:qFormat/>
    <w:rsid w:val="002A7515"/>
    <w:pPr>
      <w:pBdr>
        <w:top w:val="single" w:sz="2" w:space="1" w:color="002E45"/>
        <w:bottom w:val="single" w:sz="2" w:space="1" w:color="002E45"/>
      </w:pBdr>
      <w:spacing w:before="480" w:after="240" w:line="259" w:lineRule="auto"/>
      <w:outlineLvl w:val="1"/>
    </w:pPr>
    <w:rPr>
      <w:b w:val="0"/>
      <w:sz w:val="44"/>
      <w:szCs w:val="26"/>
      <w:lang w:val="sv-SE"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B6CD5"/>
    <w:pPr>
      <w:pBdr>
        <w:top w:val="nil"/>
        <w:bottom w:val="nil"/>
      </w:pBdr>
      <w:spacing w:before="240" w:after="120"/>
      <w:outlineLvl w:val="2"/>
    </w:pPr>
    <w:rPr>
      <w:rFonts w:ascii="Barlow Medium" w:hAnsi="Barlow Medium"/>
      <w:cap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59C0"/>
    <w:pPr>
      <w:keepNext/>
      <w:keepLines/>
      <w:spacing w:before="240"/>
      <w:outlineLvl w:val="3"/>
    </w:pPr>
    <w:rPr>
      <w:rFonts w:ascii="Inter SemiBold" w:eastAsiaTheme="majorEastAsia" w:hAnsi="Inter SemiBold" w:cstheme="majorBidi"/>
      <w:iCs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A3E5F"/>
    <w:pPr>
      <w:outlineLvl w:val="4"/>
    </w:pPr>
    <w:rPr>
      <w:rFonts w:ascii="Inter Medium" w:hAnsi="Inter Medium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AB5E1E"/>
  </w:style>
  <w:style w:type="character" w:customStyle="1" w:styleId="FooterChar">
    <w:name w:val="Footer Char"/>
    <w:basedOn w:val="DefaultParagraphFont"/>
    <w:link w:val="Footer"/>
    <w:uiPriority w:val="99"/>
    <w:qFormat/>
    <w:rsid w:val="00AB5E1E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B5E1E"/>
    <w:rPr>
      <w:rFonts w:ascii="Tahoma" w:hAnsi="Tahoma" w:cs="Tahoma"/>
      <w:sz w:val="16"/>
      <w:szCs w:val="16"/>
    </w:rPr>
  </w:style>
  <w:style w:type="character" w:customStyle="1" w:styleId="Bylineadress1">
    <w:name w:val="Byline: adress1"/>
    <w:uiPriority w:val="99"/>
    <w:qFormat/>
    <w:rsid w:val="006877EC"/>
    <w:rPr>
      <w:rFonts w:ascii="HelveticaNeueLT Std" w:hAnsi="HelveticaNeueLT Std" w:cs="HelveticaNeueLT Std"/>
      <w:b/>
      <w:bCs/>
      <w:position w:val="0"/>
      <w:sz w:val="11"/>
      <w:szCs w:val="11"/>
      <w:vertAlign w:val="baseline"/>
    </w:rPr>
  </w:style>
  <w:style w:type="character" w:customStyle="1" w:styleId="Bylinetitelavsndare1">
    <w:name w:val="Byline: titel/avsändare1"/>
    <w:uiPriority w:val="99"/>
    <w:qFormat/>
    <w:rsid w:val="006877EC"/>
    <w:rPr>
      <w:rFonts w:ascii="HelveticaNeueLT Std" w:hAnsi="HelveticaNeueLT Std" w:cs="HelveticaNeueLT Std"/>
      <w:b/>
      <w:bCs/>
      <w:position w:val="0"/>
      <w:sz w:val="15"/>
      <w:szCs w:val="15"/>
      <w:vertAlign w:val="baseline"/>
    </w:rPr>
  </w:style>
  <w:style w:type="character" w:styleId="Hyperlink">
    <w:name w:val="Hyperlink"/>
    <w:basedOn w:val="DefaultParagraphFont"/>
    <w:uiPriority w:val="99"/>
    <w:unhideWhenUsed/>
    <w:rsid w:val="000174C8"/>
    <w:rPr>
      <w:color w:val="023F56"/>
      <w:u w:val="single"/>
    </w:rPr>
  </w:style>
  <w:style w:type="character" w:customStyle="1" w:styleId="Turkos">
    <w:name w:val="Turkos"/>
    <w:uiPriority w:val="99"/>
    <w:qFormat/>
    <w:rsid w:val="00D00B45"/>
    <w:rPr>
      <w:color w:val="00677B"/>
    </w:rPr>
  </w:style>
  <w:style w:type="character" w:customStyle="1" w:styleId="Heading2Char">
    <w:name w:val="Heading 2 Char"/>
    <w:basedOn w:val="DefaultParagraphFont"/>
    <w:link w:val="Heading2"/>
    <w:qFormat/>
    <w:rsid w:val="002A7515"/>
    <w:rPr>
      <w:rFonts w:ascii="Barlow" w:eastAsiaTheme="majorEastAsia" w:hAnsi="Barlow" w:cstheme="majorBidi"/>
      <w:color w:val="002E45"/>
      <w:sz w:val="44"/>
      <w:szCs w:val="26"/>
    </w:rPr>
  </w:style>
  <w:style w:type="character" w:customStyle="1" w:styleId="apple-converted-space">
    <w:name w:val="apple-converted-space"/>
    <w:basedOn w:val="DefaultParagraphFont"/>
    <w:qFormat/>
    <w:rsid w:val="00DE0ACB"/>
  </w:style>
  <w:style w:type="character" w:styleId="CommentReference">
    <w:name w:val="annotation reference"/>
    <w:basedOn w:val="DefaultParagraphFont"/>
    <w:uiPriority w:val="99"/>
    <w:semiHidden/>
    <w:unhideWhenUsed/>
    <w:qFormat/>
    <w:rsid w:val="002F29D7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F29D7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2F29D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E5671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43299C"/>
    <w:rPr>
      <w:sz w:val="20"/>
      <w:szCs w:val="20"/>
    </w:rPr>
  </w:style>
  <w:style w:type="character" w:customStyle="1" w:styleId="Fotnotstecken">
    <w:name w:val="Fotnotstecken"/>
    <w:basedOn w:val="DefaultParagraphFont"/>
    <w:uiPriority w:val="99"/>
    <w:semiHidden/>
    <w:unhideWhenUsed/>
    <w:qFormat/>
    <w:rsid w:val="0043299C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B7F35"/>
    <w:rPr>
      <w:rFonts w:ascii="Barlow" w:eastAsiaTheme="majorEastAsia" w:hAnsi="Barlow" w:cstheme="majorBidi"/>
      <w:b/>
      <w:color w:val="002E45"/>
      <w:sz w:val="72"/>
      <w:szCs w:val="32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B6CD5"/>
    <w:rPr>
      <w:rFonts w:ascii="Barlow Medium" w:eastAsiaTheme="majorEastAsia" w:hAnsi="Barlow Medium" w:cstheme="majorBidi"/>
      <w:caps/>
      <w:color w:val="002E45"/>
      <w:sz w:val="24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074E1"/>
    <w:rPr>
      <w:color w:val="605E5C"/>
      <w:shd w:val="clear" w:color="auto" w:fill="E1DFDD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1F1A37"/>
    <w:rPr>
      <w:rFonts w:ascii="Barlow" w:eastAsiaTheme="majorEastAsia" w:hAnsi="Barlow" w:cstheme="majorBidi"/>
      <w:color w:val="FFFFFF" w:themeColor="background1"/>
      <w:sz w:val="4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DA3E5F"/>
    <w:rPr>
      <w:rFonts w:ascii="Inter Medium" w:eastAsiaTheme="majorEastAsia" w:hAnsi="Inter Medium" w:cstheme="majorBidi"/>
      <w:i/>
      <w:iCs/>
      <w:sz w:val="20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7659C0"/>
    <w:rPr>
      <w:rFonts w:ascii="Inter SemiBold" w:eastAsiaTheme="majorEastAsia" w:hAnsi="Inter SemiBold" w:cstheme="majorBidi"/>
      <w:iCs/>
      <w:sz w:val="20"/>
      <w:szCs w:val="24"/>
      <w:lang w:val="en-GB" w:eastAsia="en-GB"/>
    </w:rPr>
  </w:style>
  <w:style w:type="character" w:customStyle="1" w:styleId="SmallerChar">
    <w:name w:val="Smaller Char"/>
    <w:basedOn w:val="DefaultParagraphFont"/>
    <w:link w:val="Smaller"/>
    <w:qFormat/>
    <w:rsid w:val="002D45BB"/>
    <w:rPr>
      <w:rFonts w:ascii="Inter" w:eastAsia="Times New Roman" w:hAnsi="Inter" w:cs="Times New Roman"/>
      <w:w w:val="105"/>
      <w:sz w:val="16"/>
      <w:szCs w:val="16"/>
      <w:lang w:eastAsia="en-GB"/>
    </w:rPr>
  </w:style>
  <w:style w:type="character" w:customStyle="1" w:styleId="TitleChar">
    <w:name w:val="Title Char"/>
    <w:basedOn w:val="DefaultParagraphFont"/>
    <w:link w:val="Title"/>
    <w:uiPriority w:val="99"/>
    <w:qFormat/>
    <w:rsid w:val="001F1A37"/>
    <w:rPr>
      <w:rFonts w:ascii="Barlow" w:eastAsiaTheme="majorEastAsia" w:hAnsi="Barlow" w:cstheme="majorBidi"/>
      <w:b/>
      <w:color w:val="FFFFFF" w:themeColor="background1"/>
      <w:sz w:val="72"/>
      <w:szCs w:val="32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A21D4C"/>
    <w:rPr>
      <w:rFonts w:ascii="Calibri" w:eastAsia="Calibri" w:hAnsi="Calibri" w:cs="Calibri"/>
    </w:rPr>
  </w:style>
  <w:style w:type="character" w:styleId="Mention">
    <w:name w:val="Mention"/>
    <w:basedOn w:val="DefaultParagraphFont"/>
    <w:uiPriority w:val="99"/>
    <w:unhideWhenUsed/>
    <w:qFormat/>
    <w:rsid w:val="00054B91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2194"/>
    <w:rPr>
      <w:color w:val="800080" w:themeColor="followedHyperlink"/>
      <w:u w:val="single"/>
    </w:rPr>
  </w:style>
  <w:style w:type="character" w:customStyle="1" w:styleId="Frteckningslnk">
    <w:name w:val="Förteckningslänk"/>
    <w:qFormat/>
  </w:style>
  <w:style w:type="paragraph" w:customStyle="1" w:styleId="Rubrik">
    <w:name w:val="Rubrik"/>
    <w:basedOn w:val="Normal"/>
    <w:next w:val="BodyText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A21D4C"/>
    <w:pPr>
      <w:widowControl w:val="0"/>
      <w:spacing w:after="0"/>
    </w:pPr>
    <w:rPr>
      <w:rFonts w:ascii="Calibri" w:eastAsia="Calibri" w:hAnsi="Calibri" w:cs="Calibri"/>
      <w:sz w:val="22"/>
      <w:szCs w:val="22"/>
      <w:lang w:val="sv-SE" w:eastAsia="en-US"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Arial"/>
      <w:i/>
      <w:iCs/>
      <w:sz w:val="24"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customStyle="1" w:styleId="Sidhuvudochsidfot">
    <w:name w:val="Sidhuvud och sidfot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AB5E1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v-SE" w:eastAsia="en-US"/>
    </w:rPr>
  </w:style>
  <w:style w:type="paragraph" w:styleId="Footer">
    <w:name w:val="footer"/>
    <w:basedOn w:val="Normal"/>
    <w:link w:val="FooterChar"/>
    <w:uiPriority w:val="99"/>
    <w:unhideWhenUsed/>
    <w:rsid w:val="00AB5E1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v-SE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B5E1E"/>
    <w:rPr>
      <w:rFonts w:ascii="Tahoma" w:eastAsiaTheme="minorHAnsi" w:hAnsi="Tahoma" w:cs="Tahoma"/>
      <w:sz w:val="16"/>
      <w:szCs w:val="16"/>
      <w:lang w:val="sv-SE" w:eastAsia="en-US"/>
    </w:rPr>
  </w:style>
  <w:style w:type="paragraph" w:customStyle="1" w:styleId="Rubrik2431">
    <w:name w:val="Rubrik (24/31)"/>
    <w:basedOn w:val="Normal"/>
    <w:uiPriority w:val="99"/>
    <w:qFormat/>
    <w:rsid w:val="006877EC"/>
    <w:pPr>
      <w:spacing w:before="170" w:line="620" w:lineRule="atLeast"/>
      <w:textAlignment w:val="center"/>
    </w:pPr>
    <w:rPr>
      <w:rFonts w:ascii="HelveticaNeueLT Std" w:eastAsiaTheme="minorHAnsi" w:hAnsi="HelveticaNeueLT Std" w:cs="HelveticaNeueLT Std"/>
      <w:b/>
      <w:bCs/>
      <w:color w:val="404041"/>
      <w:spacing w:val="-5"/>
      <w:sz w:val="48"/>
      <w:szCs w:val="48"/>
      <w:lang w:eastAsia="en-US"/>
    </w:rPr>
  </w:style>
  <w:style w:type="paragraph" w:customStyle="1" w:styleId="Bylineadress">
    <w:name w:val="Byline: adress"/>
    <w:basedOn w:val="Normal"/>
    <w:uiPriority w:val="99"/>
    <w:qFormat/>
    <w:rsid w:val="006877EC"/>
    <w:pPr>
      <w:spacing w:line="260" w:lineRule="atLeast"/>
      <w:textAlignment w:val="center"/>
    </w:pPr>
    <w:rPr>
      <w:rFonts w:ascii="HelveticaNeueLT Std" w:eastAsiaTheme="minorHAnsi" w:hAnsi="HelveticaNeueLT Std" w:cs="HelveticaNeueLT Std"/>
      <w:caps/>
      <w:color w:val="404041"/>
      <w:sz w:val="11"/>
      <w:szCs w:val="11"/>
      <w:lang w:eastAsia="en-US"/>
    </w:rPr>
  </w:style>
  <w:style w:type="paragraph" w:customStyle="1" w:styleId="Body">
    <w:name w:val="Body"/>
    <w:basedOn w:val="Normal"/>
    <w:uiPriority w:val="99"/>
    <w:qFormat/>
    <w:rsid w:val="006877EC"/>
    <w:pPr>
      <w:tabs>
        <w:tab w:val="left" w:pos="340"/>
      </w:tabs>
      <w:spacing w:before="227" w:line="260" w:lineRule="atLeast"/>
      <w:textAlignment w:val="center"/>
    </w:pPr>
    <w:rPr>
      <w:rFonts w:ascii="Noto Serif" w:eastAsiaTheme="minorHAnsi" w:hAnsi="Noto Serif" w:cs="Noto Serif"/>
      <w:i/>
      <w:iCs/>
      <w:color w:val="404041"/>
      <w:sz w:val="15"/>
      <w:szCs w:val="15"/>
      <w:lang w:eastAsia="en-US"/>
    </w:rPr>
  </w:style>
  <w:style w:type="paragraph" w:customStyle="1" w:styleId="Bylinetitelavsndare">
    <w:name w:val="Byline: titel/avsändare"/>
    <w:basedOn w:val="Normal"/>
    <w:uiPriority w:val="99"/>
    <w:qFormat/>
    <w:rsid w:val="006877EC"/>
    <w:pPr>
      <w:spacing w:line="260" w:lineRule="atLeast"/>
      <w:textAlignment w:val="center"/>
    </w:pPr>
    <w:rPr>
      <w:rFonts w:ascii="HelveticaNeueLT Std" w:eastAsiaTheme="minorHAnsi" w:hAnsi="HelveticaNeueLT Std" w:cs="HelveticaNeueLT Std"/>
      <w:color w:val="404041"/>
      <w:sz w:val="15"/>
      <w:szCs w:val="15"/>
      <w:lang w:eastAsia="en-US"/>
    </w:rPr>
  </w:style>
  <w:style w:type="paragraph" w:customStyle="1" w:styleId="Bylinefotnot">
    <w:name w:val="Byline: fotnot"/>
    <w:basedOn w:val="Normal"/>
    <w:uiPriority w:val="99"/>
    <w:qFormat/>
    <w:rsid w:val="006877EC"/>
    <w:pPr>
      <w:tabs>
        <w:tab w:val="left" w:pos="580"/>
      </w:tabs>
      <w:spacing w:line="240" w:lineRule="atLeast"/>
      <w:textAlignment w:val="center"/>
    </w:pPr>
    <w:rPr>
      <w:rFonts w:ascii="HelveticaNeueLT Std" w:eastAsiaTheme="minorHAnsi" w:hAnsi="HelveticaNeueLT Std" w:cs="HelveticaNeueLT Std"/>
      <w:caps/>
      <w:color w:val="00677B"/>
      <w:spacing w:val="1"/>
      <w:sz w:val="11"/>
      <w:szCs w:val="11"/>
      <w:lang w:eastAsia="en-US"/>
    </w:rPr>
  </w:style>
  <w:style w:type="paragraph" w:styleId="NormalWeb">
    <w:name w:val="Normal (Web)"/>
    <w:basedOn w:val="Normal"/>
    <w:qFormat/>
    <w:rsid w:val="00363215"/>
    <w:pPr>
      <w:spacing w:before="72" w:after="240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B61D6"/>
    <w:pPr>
      <w:spacing w:after="160" w:line="259" w:lineRule="auto"/>
      <w:ind w:left="720"/>
      <w:contextualSpacing/>
    </w:pPr>
    <w:rPr>
      <w:rFonts w:eastAsiaTheme="minorHAnsi" w:cstheme="minorBidi"/>
      <w:szCs w:val="22"/>
      <w:lang w:val="sv-SE" w:eastAsia="en-US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F29D7"/>
    <w:pPr>
      <w:spacing w:after="160"/>
    </w:pPr>
    <w:rPr>
      <w:rFonts w:asciiTheme="minorHAnsi" w:eastAsiaTheme="minorHAnsi" w:hAnsiTheme="minorHAnsi" w:cstheme="minorBidi"/>
      <w:szCs w:val="20"/>
      <w:lang w:val="sv-S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2F29D7"/>
    <w:rPr>
      <w:b/>
      <w:bCs/>
    </w:rPr>
  </w:style>
  <w:style w:type="paragraph" w:customStyle="1" w:styleId="Default">
    <w:name w:val="Default"/>
    <w:qFormat/>
    <w:rsid w:val="00965457"/>
    <w:rPr>
      <w:rFonts w:ascii="Noto Serif" w:eastAsia="Calibri" w:hAnsi="Noto Serif" w:cs="Noto Serif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43299C"/>
    <w:rPr>
      <w:rFonts w:asciiTheme="minorHAnsi" w:eastAsiaTheme="minorHAnsi" w:hAnsiTheme="minorHAnsi" w:cstheme="minorBidi"/>
      <w:szCs w:val="20"/>
      <w:lang w:val="sv-SE" w:eastAsia="en-US"/>
    </w:rPr>
  </w:style>
  <w:style w:type="paragraph" w:customStyle="1" w:styleId="Allmntstyckeformat">
    <w:name w:val="[Allmänt styckeformat]"/>
    <w:basedOn w:val="Normal"/>
    <w:uiPriority w:val="99"/>
    <w:qFormat/>
    <w:rsid w:val="00CF3228"/>
    <w:pPr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sv-SE" w:eastAsia="en-US"/>
    </w:rPr>
  </w:style>
  <w:style w:type="paragraph" w:styleId="Revision">
    <w:name w:val="Revision"/>
    <w:uiPriority w:val="99"/>
    <w:semiHidden/>
    <w:qFormat/>
    <w:rsid w:val="00F42F6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basedOn w:val="Normal"/>
    <w:uiPriority w:val="1"/>
    <w:qFormat/>
    <w:rsid w:val="008E5DEE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1F1A37"/>
    <w:rPr>
      <w:rFonts w:ascii="Barlow" w:eastAsiaTheme="majorEastAsia" w:hAnsi="Barlow" w:cstheme="majorBidi"/>
      <w:color w:val="FFFFFF" w:themeColor="background1"/>
      <w:sz w:val="44"/>
      <w:szCs w:val="26"/>
      <w:lang w:val="sv-SE" w:eastAsia="en-US"/>
    </w:rPr>
  </w:style>
  <w:style w:type="paragraph" w:customStyle="1" w:styleId="Smaller">
    <w:name w:val="Smaller"/>
    <w:basedOn w:val="Normal"/>
    <w:link w:val="SmallerChar"/>
    <w:autoRedefine/>
    <w:qFormat/>
    <w:rsid w:val="002D45BB"/>
    <w:rPr>
      <w:w w:val="105"/>
      <w:sz w:val="16"/>
      <w:szCs w:val="16"/>
      <w:lang w:val="sv-SE"/>
    </w:rPr>
  </w:style>
  <w:style w:type="paragraph" w:styleId="IndexHeading">
    <w:name w:val="index heading"/>
    <w:basedOn w:val="Rubrik"/>
  </w:style>
  <w:style w:type="paragraph" w:styleId="TOCHeading">
    <w:name w:val="TOC Heading"/>
    <w:basedOn w:val="Heading1"/>
    <w:next w:val="Normal"/>
    <w:uiPriority w:val="39"/>
    <w:unhideWhenUsed/>
    <w:qFormat/>
    <w:rsid w:val="000B0290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B71DD"/>
    <w:pPr>
      <w:tabs>
        <w:tab w:val="right" w:leader="dot" w:pos="9062"/>
      </w:tabs>
      <w:spacing w:after="100"/>
    </w:pPr>
    <w:rPr>
      <w:rFonts w:ascii="Inter Medium" w:hAnsi="Inter Medium"/>
      <w:b/>
      <w:noProof/>
      <w:color w:val="FFFFFF" w:themeColor="background1"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F3FB2"/>
    <w:pPr>
      <w:spacing w:after="100"/>
      <w:ind w:left="200"/>
    </w:pPr>
    <w:rPr>
      <w:rFonts w:ascii="Inter Light" w:hAnsi="Inter Light"/>
      <w:color w:val="FFFFFF" w:themeColor="background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0B0290"/>
    <w:pPr>
      <w:spacing w:after="100"/>
      <w:ind w:left="400"/>
    </w:pPr>
  </w:style>
  <w:style w:type="paragraph" w:styleId="Title">
    <w:name w:val="Title"/>
    <w:basedOn w:val="Normal"/>
    <w:next w:val="Normal"/>
    <w:link w:val="TitleChar"/>
    <w:uiPriority w:val="99"/>
    <w:qFormat/>
    <w:rsid w:val="001F1A37"/>
    <w:rPr>
      <w:rFonts w:ascii="Barlow" w:eastAsiaTheme="majorEastAsia" w:hAnsi="Barlow" w:cstheme="majorBidi"/>
      <w:b/>
      <w:color w:val="FFFFFF" w:themeColor="background1"/>
      <w:sz w:val="72"/>
      <w:szCs w:val="32"/>
      <w:lang w:val="sv-SE"/>
    </w:rPr>
  </w:style>
  <w:style w:type="paragraph" w:customStyle="1" w:styleId="TableParagraph">
    <w:name w:val="Table Paragraph"/>
    <w:basedOn w:val="Normal"/>
    <w:uiPriority w:val="1"/>
    <w:qFormat/>
    <w:rsid w:val="00703AE6"/>
    <w:pPr>
      <w:widowControl w:val="0"/>
      <w:spacing w:before="44" w:after="0"/>
    </w:pPr>
    <w:rPr>
      <w:rFonts w:ascii="Calibri" w:eastAsia="Calibri" w:hAnsi="Calibri" w:cs="Calibri"/>
      <w:sz w:val="22"/>
      <w:szCs w:val="22"/>
      <w:lang w:val="sv-SE" w:eastAsia="en-US"/>
    </w:rPr>
  </w:style>
  <w:style w:type="paragraph" w:customStyle="1" w:styleId="melllis1">
    <w:name w:val="melllis 1"/>
    <w:basedOn w:val="Normal"/>
    <w:uiPriority w:val="99"/>
    <w:qFormat/>
    <w:rsid w:val="00800E1F"/>
    <w:pPr>
      <w:spacing w:after="0" w:line="220" w:lineRule="atLeast"/>
      <w:textAlignment w:val="center"/>
    </w:pPr>
    <w:rPr>
      <w:rFonts w:ascii="AbsaraSansTF-Medium" w:eastAsiaTheme="minorHAnsi" w:hAnsi="AbsaraSansTF-Medium" w:cs="AbsaraSansTF-Medium"/>
      <w:caps/>
      <w:color w:val="000000"/>
      <w:spacing w:val="-1"/>
      <w:sz w:val="18"/>
      <w:szCs w:val="18"/>
      <w:vertAlign w:val="superscript"/>
      <w:lang w:val="sv-SE" w:eastAsia="en-US"/>
    </w:rPr>
  </w:style>
  <w:style w:type="paragraph" w:customStyle="1" w:styleId="brd1ejindrag">
    <w:name w:val="bröd 1 ej indrag"/>
    <w:basedOn w:val="Normal"/>
    <w:uiPriority w:val="99"/>
    <w:qFormat/>
    <w:rsid w:val="00800E1F"/>
    <w:pPr>
      <w:tabs>
        <w:tab w:val="left" w:pos="227"/>
      </w:tabs>
      <w:spacing w:after="0" w:line="240" w:lineRule="atLeast"/>
      <w:jc w:val="both"/>
      <w:textAlignment w:val="center"/>
    </w:pPr>
    <w:rPr>
      <w:rFonts w:ascii="AbsaraSansTF-Light" w:eastAsiaTheme="minorHAnsi" w:hAnsi="AbsaraSansTF-Light" w:cs="AbsaraSansTF-Light"/>
      <w:color w:val="000000"/>
      <w:spacing w:val="-1"/>
      <w:sz w:val="18"/>
      <w:szCs w:val="18"/>
      <w:lang w:val="sv-SE" w:eastAsia="en-US"/>
    </w:rPr>
  </w:style>
  <w:style w:type="paragraph" w:customStyle="1" w:styleId="mellis2">
    <w:name w:val="mellis 2"/>
    <w:basedOn w:val="melllis1"/>
    <w:uiPriority w:val="99"/>
    <w:qFormat/>
    <w:rsid w:val="00800E1F"/>
    <w:rPr>
      <w:rFonts w:ascii="AbsaraSansTF-Regular" w:hAnsi="AbsaraSansTF-Regular" w:cs="AbsaraSansTF-Regular"/>
      <w:caps w:val="0"/>
    </w:rPr>
  </w:style>
  <w:style w:type="paragraph" w:customStyle="1" w:styleId="brd2indrag">
    <w:name w:val="bröd 2 indrag"/>
    <w:basedOn w:val="brd1ejindrag"/>
    <w:uiPriority w:val="99"/>
    <w:qFormat/>
    <w:rsid w:val="00800E1F"/>
    <w:pPr>
      <w:ind w:firstLine="227"/>
    </w:pPr>
  </w:style>
  <w:style w:type="paragraph" w:customStyle="1" w:styleId="mellis3">
    <w:name w:val="mellis 3"/>
    <w:basedOn w:val="melllis1"/>
    <w:uiPriority w:val="99"/>
    <w:qFormat/>
    <w:rsid w:val="00800E1F"/>
    <w:rPr>
      <w:rFonts w:ascii="Absara Light" w:hAnsi="Absara Light" w:cs="Absara Light"/>
      <w:i/>
      <w:iCs/>
      <w:caps w:val="0"/>
    </w:rPr>
  </w:style>
  <w:style w:type="table" w:styleId="TableGrid">
    <w:name w:val="Table Grid"/>
    <w:basedOn w:val="TableNormal"/>
    <w:uiPriority w:val="59"/>
    <w:rsid w:val="00AB5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erSemiBold">
    <w:name w:val="Smaller SemiBold"/>
    <w:basedOn w:val="Smaller"/>
    <w:next w:val="Smaller"/>
    <w:link w:val="SmallerSemiBoldChar"/>
    <w:qFormat/>
    <w:rsid w:val="001F154E"/>
    <w:rPr>
      <w:rFonts w:ascii="Inter SemiBold" w:hAnsi="Inter SemiBold"/>
    </w:rPr>
  </w:style>
  <w:style w:type="character" w:customStyle="1" w:styleId="SmallerSemiBoldChar">
    <w:name w:val="Smaller SemiBold Char"/>
    <w:basedOn w:val="SmallerChar"/>
    <w:link w:val="SmallerSemiBold"/>
    <w:rsid w:val="001F154E"/>
    <w:rPr>
      <w:rFonts w:ascii="Inter SemiBold" w:eastAsia="Times New Roman" w:hAnsi="Inter SemiBold" w:cs="Times New Roman"/>
      <w:w w:val="105"/>
      <w:sz w:val="18"/>
      <w:szCs w:val="24"/>
      <w:lang w:eastAsia="en-GB"/>
    </w:rPr>
  </w:style>
  <w:style w:type="character" w:customStyle="1" w:styleId="ui-provider">
    <w:name w:val="ui-provider"/>
    <w:basedOn w:val="DefaultParagraphFont"/>
    <w:rsid w:val="00947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pe\Easyfill%20AB\EasyShare%20-%20Marketing\EasyFill\Templates\EasyFill%20Long%20Document%20Templat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7DB41444209B4BB7B0F9A585FB69FF" ma:contentTypeVersion="14" ma:contentTypeDescription="Skapa ett nytt dokument." ma:contentTypeScope="" ma:versionID="08d044f5623bcd31f3c525a3e24039be">
  <xsd:schema xmlns:xsd="http://www.w3.org/2001/XMLSchema" xmlns:xs="http://www.w3.org/2001/XMLSchema" xmlns:p="http://schemas.microsoft.com/office/2006/metadata/properties" xmlns:ns2="82b3d7e3-7e76-454a-8965-edd1691835fc" xmlns:ns3="33369265-33b7-4dda-ba00-60e0027c282d" targetNamespace="http://schemas.microsoft.com/office/2006/metadata/properties" ma:root="true" ma:fieldsID="f8ef62f30df18f6fb311d08e2dddd7ba" ns2:_="" ns3:_="">
    <xsd:import namespace="82b3d7e3-7e76-454a-8965-edd1691835fc"/>
    <xsd:import namespace="33369265-33b7-4dda-ba00-60e0027c28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3d7e3-7e76-454a-8965-edd169183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eringar" ma:readOnly="false" ma:fieldId="{5cf76f15-5ced-4ddc-b409-7134ff3c332f}" ma:taxonomyMulti="true" ma:sspId="f63104bc-d5eb-4822-8610-2b47ede6b8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69265-33b7-4dda-ba00-60e0027c282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3c07443-b368-4327-a612-45e04875cb13}" ma:internalName="TaxCatchAll" ma:showField="CatchAllData" ma:web="33369265-33b7-4dda-ba00-60e0027c28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369265-33b7-4dda-ba00-60e0027c282d" xsi:nil="true"/>
    <lcf76f155ced4ddcb4097134ff3c332f xmlns="82b3d7e3-7e76-454a-8965-edd1691835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BB3269-FD2A-413D-8981-958E04A6CA38}"/>
</file>

<file path=customXml/itemProps2.xml><?xml version="1.0" encoding="utf-8"?>
<ds:datastoreItem xmlns:ds="http://schemas.openxmlformats.org/officeDocument/2006/customXml" ds:itemID="{71B27BBF-3B49-44CB-AFDF-C3466583F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5CDD92-1303-479C-B1B6-C67E45B473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92AB6C-DCEC-4E70-8B40-7957AF9F49B8}">
  <ds:schemaRefs>
    <ds:schemaRef ds:uri="http://schemas.microsoft.com/office/2006/metadata/properties"/>
    <ds:schemaRef ds:uri="http://schemas.microsoft.com/office/infopath/2007/PartnerControls"/>
    <ds:schemaRef ds:uri="33369265-33b7-4dda-ba00-60e0027c282d"/>
    <ds:schemaRef ds:uri="b1228c61-b5ca-4c36-96ab-eb1d155311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EasyFill Long Document Template.dotx</Template>
  <TotalTime>462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EasyFill</vt:lpstr>
    </vt:vector>
  </TitlesOfParts>
  <Company>HP</Company>
  <LinksUpToDate>false</LinksUpToDate>
  <CharactersWithSpaces>2234</CharactersWithSpaces>
  <SharedDoc>false</SharedDoc>
  <HLinks>
    <vt:vector size="222" baseType="variant">
      <vt:variant>
        <vt:i4>1638485</vt:i4>
      </vt:variant>
      <vt:variant>
        <vt:i4>189</vt:i4>
      </vt:variant>
      <vt:variant>
        <vt:i4>0</vt:i4>
      </vt:variant>
      <vt:variant>
        <vt:i4>5</vt:i4>
      </vt:variant>
      <vt:variant>
        <vt:lpwstr>http://www.edlundpartners.se/</vt:lpwstr>
      </vt:variant>
      <vt:variant>
        <vt:lpwstr/>
      </vt:variant>
      <vt:variant>
        <vt:i4>1376340</vt:i4>
      </vt:variant>
      <vt:variant>
        <vt:i4>186</vt:i4>
      </vt:variant>
      <vt:variant>
        <vt:i4>0</vt:i4>
      </vt:variant>
      <vt:variant>
        <vt:i4>5</vt:i4>
      </vt:variant>
      <vt:variant>
        <vt:lpwstr>http://www.aqurat.se/</vt:lpwstr>
      </vt:variant>
      <vt:variant>
        <vt:lpwstr/>
      </vt:variant>
      <vt:variant>
        <vt:i4>4390933</vt:i4>
      </vt:variant>
      <vt:variant>
        <vt:i4>183</vt:i4>
      </vt:variant>
      <vt:variant>
        <vt:i4>0</vt:i4>
      </vt:variant>
      <vt:variant>
        <vt:i4>5</vt:i4>
      </vt:variant>
      <vt:variant>
        <vt:lpwstr>http://www.easyfillcorporate.com/</vt:lpwstr>
      </vt:variant>
      <vt:variant>
        <vt:lpwstr/>
      </vt:variant>
      <vt:variant>
        <vt:i4>8126526</vt:i4>
      </vt:variant>
      <vt:variant>
        <vt:i4>180</vt:i4>
      </vt:variant>
      <vt:variant>
        <vt:i4>0</vt:i4>
      </vt:variant>
      <vt:variant>
        <vt:i4>5</vt:i4>
      </vt:variant>
      <vt:variant>
        <vt:lpwstr>http://www.easyfill.se/</vt:lpwstr>
      </vt:variant>
      <vt:variant>
        <vt:lpwstr/>
      </vt:variant>
      <vt:variant>
        <vt:i4>4259905</vt:i4>
      </vt:variant>
      <vt:variant>
        <vt:i4>177</vt:i4>
      </vt:variant>
      <vt:variant>
        <vt:i4>0</vt:i4>
      </vt:variant>
      <vt:variant>
        <vt:i4>5</vt:i4>
      </vt:variant>
      <vt:variant>
        <vt:lpwstr>http://www.easyfillcorporate.com/investor-relations/</vt:lpwstr>
      </vt:variant>
      <vt:variant>
        <vt:lpwstr/>
      </vt:variant>
      <vt:variant>
        <vt:i4>4390933</vt:i4>
      </vt:variant>
      <vt:variant>
        <vt:i4>174</vt:i4>
      </vt:variant>
      <vt:variant>
        <vt:i4>0</vt:i4>
      </vt:variant>
      <vt:variant>
        <vt:i4>5</vt:i4>
      </vt:variant>
      <vt:variant>
        <vt:lpwstr>http://www.easyfillcorporate.com/</vt:lpwstr>
      </vt:variant>
      <vt:variant>
        <vt:lpwstr/>
      </vt:variant>
      <vt:variant>
        <vt:i4>7209010</vt:i4>
      </vt:variant>
      <vt:variant>
        <vt:i4>171</vt:i4>
      </vt:variant>
      <vt:variant>
        <vt:i4>0</vt:i4>
      </vt:variant>
      <vt:variant>
        <vt:i4>5</vt:i4>
      </vt:variant>
      <vt:variant>
        <vt:lpwstr>http://www.easyfillcorporate.com/investor-relations</vt:lpwstr>
      </vt:variant>
      <vt:variant>
        <vt:lpwstr/>
      </vt:variant>
      <vt:variant>
        <vt:i4>1376340</vt:i4>
      </vt:variant>
      <vt:variant>
        <vt:i4>168</vt:i4>
      </vt:variant>
      <vt:variant>
        <vt:i4>0</vt:i4>
      </vt:variant>
      <vt:variant>
        <vt:i4>5</vt:i4>
      </vt:variant>
      <vt:variant>
        <vt:lpwstr>http://www.aqurat.se/</vt:lpwstr>
      </vt:variant>
      <vt:variant>
        <vt:lpwstr/>
      </vt:variant>
      <vt:variant>
        <vt:i4>4915282</vt:i4>
      </vt:variant>
      <vt:variant>
        <vt:i4>165</vt:i4>
      </vt:variant>
      <vt:variant>
        <vt:i4>0</vt:i4>
      </vt:variant>
      <vt:variant>
        <vt:i4>5</vt:i4>
      </vt:variant>
      <vt:variant>
        <vt:lpwstr>http://www.spotlightstockmarket.com/</vt:lpwstr>
      </vt:variant>
      <vt:variant>
        <vt:lpwstr/>
      </vt:variant>
      <vt:variant>
        <vt:i4>4390933</vt:i4>
      </vt:variant>
      <vt:variant>
        <vt:i4>162</vt:i4>
      </vt:variant>
      <vt:variant>
        <vt:i4>0</vt:i4>
      </vt:variant>
      <vt:variant>
        <vt:i4>5</vt:i4>
      </vt:variant>
      <vt:variant>
        <vt:lpwstr>http://www.easyfillcorporate.com/</vt:lpwstr>
      </vt:variant>
      <vt:variant>
        <vt:lpwstr/>
      </vt:variant>
      <vt:variant>
        <vt:i4>1769525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_Toc144738374</vt:lpwstr>
      </vt:variant>
      <vt:variant>
        <vt:i4>1769525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_Toc144738373</vt:lpwstr>
      </vt:variant>
      <vt:variant>
        <vt:i4>1769525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_Toc144738372</vt:lpwstr>
      </vt:variant>
      <vt:variant>
        <vt:i4>1769525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_Toc144738371</vt:lpwstr>
      </vt:variant>
      <vt:variant>
        <vt:i4>1769525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_Toc144738370</vt:lpwstr>
      </vt:variant>
      <vt:variant>
        <vt:i4>1703989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_Toc144738369</vt:lpwstr>
      </vt:variant>
      <vt:variant>
        <vt:i4>1703989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_Toc144738368</vt:lpwstr>
      </vt:variant>
      <vt:variant>
        <vt:i4>1703989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_Toc144738367</vt:lpwstr>
      </vt:variant>
      <vt:variant>
        <vt:i4>1703989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_Toc144738366</vt:lpwstr>
      </vt:variant>
      <vt:variant>
        <vt:i4>1703989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_Toc144738365</vt:lpwstr>
      </vt:variant>
      <vt:variant>
        <vt:i4>1703989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_Toc144738364</vt:lpwstr>
      </vt:variant>
      <vt:variant>
        <vt:i4>1703989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_Toc144738363</vt:lpwstr>
      </vt:variant>
      <vt:variant>
        <vt:i4>1703989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_Toc144738362</vt:lpwstr>
      </vt:variant>
      <vt:variant>
        <vt:i4>1703989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_Toc144738361</vt:lpwstr>
      </vt:variant>
      <vt:variant>
        <vt:i4>1703989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_Toc144738360</vt:lpwstr>
      </vt:variant>
      <vt:variant>
        <vt:i4>1638453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_Toc144738359</vt:lpwstr>
      </vt:variant>
      <vt:variant>
        <vt:i4>1638453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_Toc144738358</vt:lpwstr>
      </vt:variant>
      <vt:variant>
        <vt:i4>1638453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_Toc144738357</vt:lpwstr>
      </vt:variant>
      <vt:variant>
        <vt:i4>1638453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_Toc144738356</vt:lpwstr>
      </vt:variant>
      <vt:variant>
        <vt:i4>1638453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_Toc144738355</vt:lpwstr>
      </vt:variant>
      <vt:variant>
        <vt:i4>1638453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_Toc144738354</vt:lpwstr>
      </vt:variant>
      <vt:variant>
        <vt:i4>1638453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_Toc144738353</vt:lpwstr>
      </vt:variant>
      <vt:variant>
        <vt:i4>1638453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_Toc144738352</vt:lpwstr>
      </vt:variant>
      <vt:variant>
        <vt:i4>1638453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_Toc144738351</vt:lpwstr>
      </vt:variant>
      <vt:variant>
        <vt:i4>1638453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_Toc144738350</vt:lpwstr>
      </vt:variant>
      <vt:variant>
        <vt:i4>1572917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_Toc144738349</vt:lpwstr>
      </vt:variant>
      <vt:variant>
        <vt:i4>4915282</vt:i4>
      </vt:variant>
      <vt:variant>
        <vt:i4>0</vt:i4>
      </vt:variant>
      <vt:variant>
        <vt:i4>0</vt:i4>
      </vt:variant>
      <vt:variant>
        <vt:i4>5</vt:i4>
      </vt:variant>
      <vt:variant>
        <vt:lpwstr>http://www.spotlightstockmarket.com/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EasyFill</dc:title>
  <dc:subject/>
  <dc:creator>Jesper Gran</dc:creator>
  <cp:keywords/>
  <dc:description/>
  <cp:lastModifiedBy>Jesper Gran</cp:lastModifiedBy>
  <cp:revision>25</cp:revision>
  <cp:lastPrinted>2023-09-04T17:03:00Z</cp:lastPrinted>
  <dcterms:created xsi:type="dcterms:W3CDTF">2024-01-04T09:25:00Z</dcterms:created>
  <dcterms:modified xsi:type="dcterms:W3CDTF">2024-01-08T07:30:00Z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0x010100118F30057CD73644B2220060521D8E1B</vt:lpwstr>
  </property>
  <property fmtid="{D5CDD505-2E9C-101B-9397-08002B2CF9AE}" pid="3" name="MediaServiceImageTags">
    <vt:lpwstr/>
  </property>
</Properties>
</file>